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87" w:rsidRPr="00400335" w:rsidRDefault="00BD4A87" w:rsidP="0038053C">
      <w:pPr>
        <w:jc w:val="center"/>
        <w:rPr>
          <w:b/>
          <w:noProof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9.85pt;margin-top:-40.55pt;width:53.85pt;height:35.25pt;z-index:251658240" stroked="f">
            <v:textbox style="mso-next-textbox:#_x0000_s1026">
              <w:txbxContent>
                <w:p w:rsidR="00BD4A87" w:rsidRDefault="00BD4A87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7" type="#_x0000_t75" alt="111" style="position:absolute;left:0;text-align:left;margin-left:0;margin-top:0;width:48pt;height:60pt;z-index:-251657216;visibility:visible;mso-position-horizontal:center">
            <v:imagedata r:id="rId7" o:title=""/>
          </v:shape>
        </w:pict>
      </w:r>
    </w:p>
    <w:p w:rsidR="00BD4A87" w:rsidRPr="00400335" w:rsidRDefault="00BD4A87" w:rsidP="0038053C">
      <w:pPr>
        <w:jc w:val="center"/>
        <w:rPr>
          <w:b/>
          <w:noProof/>
          <w:sz w:val="28"/>
          <w:szCs w:val="28"/>
        </w:rPr>
      </w:pPr>
    </w:p>
    <w:p w:rsidR="00BD4A87" w:rsidRPr="00400335" w:rsidRDefault="00BD4A87" w:rsidP="0038053C">
      <w:pPr>
        <w:jc w:val="center"/>
        <w:rPr>
          <w:b/>
          <w:noProof/>
          <w:sz w:val="28"/>
          <w:szCs w:val="28"/>
        </w:rPr>
      </w:pPr>
    </w:p>
    <w:p w:rsidR="00BD4A87" w:rsidRPr="00400335" w:rsidRDefault="00BD4A87" w:rsidP="0038053C">
      <w:pPr>
        <w:jc w:val="center"/>
        <w:rPr>
          <w:b/>
          <w:noProof/>
          <w:sz w:val="28"/>
          <w:szCs w:val="28"/>
        </w:rPr>
      </w:pPr>
    </w:p>
    <w:p w:rsidR="00BD4A87" w:rsidRPr="00400335" w:rsidRDefault="00BD4A87" w:rsidP="0038053C">
      <w:pPr>
        <w:jc w:val="center"/>
        <w:rPr>
          <w:b/>
          <w:sz w:val="28"/>
          <w:szCs w:val="28"/>
        </w:rPr>
      </w:pPr>
    </w:p>
    <w:p w:rsidR="00BD4A87" w:rsidRPr="00400335" w:rsidRDefault="00BD4A87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АГЕНТСТВО ПО АРХИТЕКТУРЕ,</w:t>
      </w:r>
    </w:p>
    <w:p w:rsidR="00BD4A87" w:rsidRPr="00400335" w:rsidRDefault="00BD4A87" w:rsidP="0038053C">
      <w:pPr>
        <w:jc w:val="center"/>
        <w:rPr>
          <w:b/>
          <w:sz w:val="28"/>
          <w:szCs w:val="28"/>
        </w:rPr>
      </w:pPr>
      <w:r w:rsidRPr="00400335">
        <w:rPr>
          <w:b/>
          <w:sz w:val="28"/>
          <w:szCs w:val="28"/>
        </w:rPr>
        <w:t>ГРАДОСТРОЕНИЮ И ПЕРСПЕКТИВНОМУ РАЗВИТИЮ КАЛИНИНГРАДСКОЙ ОБЛАСТИ</w:t>
      </w:r>
    </w:p>
    <w:p w:rsidR="00BD4A87" w:rsidRPr="00400335" w:rsidRDefault="00BD4A87" w:rsidP="0038053C">
      <w:pPr>
        <w:jc w:val="center"/>
        <w:rPr>
          <w:b/>
          <w:sz w:val="28"/>
          <w:szCs w:val="28"/>
        </w:rPr>
      </w:pPr>
    </w:p>
    <w:p w:rsidR="00BD4A87" w:rsidRPr="00400335" w:rsidRDefault="00BD4A87" w:rsidP="0038053C">
      <w:pPr>
        <w:jc w:val="center"/>
        <w:rPr>
          <w:b/>
          <w:sz w:val="28"/>
          <w:szCs w:val="28"/>
        </w:rPr>
      </w:pPr>
    </w:p>
    <w:p w:rsidR="00BD4A87" w:rsidRPr="00F81B31" w:rsidRDefault="00BD4A87" w:rsidP="0038053C">
      <w:pPr>
        <w:jc w:val="center"/>
        <w:rPr>
          <w:b/>
          <w:sz w:val="28"/>
          <w:szCs w:val="28"/>
        </w:rPr>
      </w:pPr>
      <w:r w:rsidRPr="00F81B31">
        <w:rPr>
          <w:b/>
          <w:sz w:val="28"/>
          <w:szCs w:val="28"/>
        </w:rPr>
        <w:t>П Р И К А З</w:t>
      </w:r>
    </w:p>
    <w:p w:rsidR="00BD4A87" w:rsidRPr="0088528F" w:rsidRDefault="00BD4A87" w:rsidP="0038053C">
      <w:pPr>
        <w:jc w:val="center"/>
        <w:rPr>
          <w:b/>
          <w:sz w:val="28"/>
          <w:szCs w:val="28"/>
        </w:rPr>
      </w:pPr>
    </w:p>
    <w:p w:rsidR="00BD4A87" w:rsidRPr="008966B9" w:rsidRDefault="00BD4A87" w:rsidP="00862409">
      <w:pPr>
        <w:ind w:right="-5"/>
        <w:jc w:val="center"/>
        <w:rPr>
          <w:sz w:val="27"/>
          <w:szCs w:val="27"/>
        </w:rPr>
      </w:pPr>
      <w:r>
        <w:rPr>
          <w:sz w:val="27"/>
          <w:szCs w:val="27"/>
        </w:rPr>
        <w:t>о</w:t>
      </w:r>
      <w:r w:rsidRPr="008966B9">
        <w:rPr>
          <w:sz w:val="27"/>
          <w:szCs w:val="27"/>
        </w:rPr>
        <w:t>т</w:t>
      </w:r>
      <w:r>
        <w:rPr>
          <w:sz w:val="27"/>
          <w:szCs w:val="27"/>
        </w:rPr>
        <w:t> 03 сентября</w:t>
      </w:r>
      <w:r w:rsidRPr="008966B9">
        <w:rPr>
          <w:sz w:val="27"/>
          <w:szCs w:val="27"/>
        </w:rPr>
        <w:t xml:space="preserve"> 20</w:t>
      </w:r>
      <w:r>
        <w:rPr>
          <w:sz w:val="27"/>
          <w:szCs w:val="27"/>
        </w:rPr>
        <w:t>20</w:t>
      </w:r>
      <w:r w:rsidRPr="008966B9">
        <w:rPr>
          <w:sz w:val="27"/>
          <w:szCs w:val="27"/>
        </w:rPr>
        <w:t xml:space="preserve"> года № </w:t>
      </w:r>
      <w:r>
        <w:rPr>
          <w:sz w:val="27"/>
          <w:szCs w:val="27"/>
        </w:rPr>
        <w:t>353</w:t>
      </w:r>
    </w:p>
    <w:p w:rsidR="00BD4A87" w:rsidRPr="008966B9" w:rsidRDefault="00BD4A87" w:rsidP="00862409">
      <w:pPr>
        <w:tabs>
          <w:tab w:val="left" w:pos="9355"/>
        </w:tabs>
        <w:ind w:right="-5"/>
        <w:jc w:val="center"/>
        <w:rPr>
          <w:sz w:val="27"/>
          <w:szCs w:val="27"/>
        </w:rPr>
      </w:pPr>
      <w:r w:rsidRPr="008966B9">
        <w:rPr>
          <w:sz w:val="27"/>
          <w:szCs w:val="27"/>
        </w:rPr>
        <w:t>Калининград</w:t>
      </w:r>
    </w:p>
    <w:p w:rsidR="00BD4A87" w:rsidRPr="008966B9" w:rsidRDefault="00BD4A87" w:rsidP="00E22870">
      <w:pPr>
        <w:tabs>
          <w:tab w:val="left" w:pos="0"/>
        </w:tabs>
        <w:jc w:val="center"/>
        <w:rPr>
          <w:b/>
          <w:sz w:val="27"/>
          <w:szCs w:val="27"/>
        </w:rPr>
      </w:pPr>
    </w:p>
    <w:p w:rsidR="00BD4A87" w:rsidRDefault="00BD4A87" w:rsidP="00980E5C">
      <w:pPr>
        <w:tabs>
          <w:tab w:val="left" w:pos="0"/>
        </w:tabs>
        <w:jc w:val="center"/>
        <w:rPr>
          <w:b/>
          <w:sz w:val="27"/>
          <w:szCs w:val="27"/>
        </w:rPr>
      </w:pPr>
      <w:r w:rsidRPr="008966B9">
        <w:rPr>
          <w:b/>
          <w:sz w:val="27"/>
          <w:szCs w:val="27"/>
        </w:rPr>
        <w:t>О внесени</w:t>
      </w:r>
      <w:r>
        <w:rPr>
          <w:b/>
          <w:sz w:val="27"/>
          <w:szCs w:val="27"/>
        </w:rPr>
        <w:t>и</w:t>
      </w:r>
      <w:r w:rsidRPr="008966B9">
        <w:rPr>
          <w:b/>
          <w:sz w:val="27"/>
          <w:szCs w:val="27"/>
        </w:rPr>
        <w:t xml:space="preserve"> изменений в </w:t>
      </w:r>
      <w:r>
        <w:rPr>
          <w:b/>
          <w:sz w:val="27"/>
          <w:szCs w:val="27"/>
        </w:rPr>
        <w:t xml:space="preserve">приказ </w:t>
      </w:r>
    </w:p>
    <w:p w:rsidR="00BD4A87" w:rsidRDefault="00BD4A87" w:rsidP="00980E5C">
      <w:pPr>
        <w:tabs>
          <w:tab w:val="left" w:pos="0"/>
        </w:tabs>
        <w:jc w:val="center"/>
        <w:rPr>
          <w:sz w:val="27"/>
          <w:szCs w:val="27"/>
        </w:rPr>
      </w:pPr>
      <w:r>
        <w:rPr>
          <w:b/>
          <w:sz w:val="27"/>
          <w:szCs w:val="27"/>
        </w:rPr>
        <w:t>Агентства по архитектуре, градостроению и перспективному развитию</w:t>
      </w:r>
      <w:r w:rsidRPr="008529A7">
        <w:rPr>
          <w:b/>
          <w:sz w:val="27"/>
          <w:szCs w:val="27"/>
        </w:rPr>
        <w:t xml:space="preserve"> Калининградской области от 27 </w:t>
      </w:r>
      <w:r>
        <w:rPr>
          <w:b/>
          <w:sz w:val="27"/>
          <w:szCs w:val="27"/>
        </w:rPr>
        <w:t>декабря</w:t>
      </w:r>
      <w:r w:rsidRPr="008529A7">
        <w:rPr>
          <w:b/>
          <w:sz w:val="27"/>
          <w:szCs w:val="27"/>
        </w:rPr>
        <w:t xml:space="preserve"> 201</w:t>
      </w:r>
      <w:r>
        <w:rPr>
          <w:b/>
          <w:sz w:val="27"/>
          <w:szCs w:val="27"/>
        </w:rPr>
        <w:t>9</w:t>
      </w:r>
      <w:r w:rsidRPr="008529A7">
        <w:rPr>
          <w:b/>
          <w:sz w:val="27"/>
          <w:szCs w:val="27"/>
        </w:rPr>
        <w:t> года № 5</w:t>
      </w:r>
      <w:r>
        <w:rPr>
          <w:b/>
          <w:sz w:val="27"/>
          <w:szCs w:val="27"/>
        </w:rPr>
        <w:t>0</w:t>
      </w:r>
      <w:r w:rsidRPr="008529A7">
        <w:rPr>
          <w:b/>
          <w:sz w:val="27"/>
          <w:szCs w:val="27"/>
        </w:rPr>
        <w:t>1</w:t>
      </w:r>
    </w:p>
    <w:p w:rsidR="00BD4A87" w:rsidRPr="008966B9" w:rsidRDefault="00BD4A87" w:rsidP="00AF53BB">
      <w:pPr>
        <w:tabs>
          <w:tab w:val="left" w:pos="0"/>
        </w:tabs>
        <w:jc w:val="center"/>
        <w:rPr>
          <w:sz w:val="27"/>
          <w:szCs w:val="27"/>
          <w:highlight w:val="yellow"/>
        </w:rPr>
      </w:pPr>
    </w:p>
    <w:p w:rsidR="00BD4A87" w:rsidRPr="004612BA" w:rsidRDefault="00BD4A87" w:rsidP="0088528F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4612BA">
        <w:rPr>
          <w:sz w:val="27"/>
          <w:szCs w:val="27"/>
        </w:rPr>
        <w:t xml:space="preserve">На основании обращения </w:t>
      </w:r>
      <w:r>
        <w:rPr>
          <w:sz w:val="27"/>
          <w:szCs w:val="27"/>
        </w:rPr>
        <w:t>акционерного общества</w:t>
      </w:r>
      <w:r w:rsidRPr="004612BA">
        <w:rPr>
          <w:sz w:val="27"/>
          <w:szCs w:val="27"/>
        </w:rPr>
        <w:t xml:space="preserve"> «</w:t>
      </w:r>
      <w:r>
        <w:rPr>
          <w:sz w:val="27"/>
          <w:szCs w:val="27"/>
        </w:rPr>
        <w:t>Корпорация развития Калининградской области</w:t>
      </w:r>
      <w:r w:rsidRPr="00E7089F">
        <w:rPr>
          <w:sz w:val="27"/>
          <w:szCs w:val="27"/>
        </w:rPr>
        <w:t>», в</w:t>
      </w:r>
      <w:r w:rsidRPr="004612BA">
        <w:rPr>
          <w:sz w:val="27"/>
          <w:szCs w:val="27"/>
        </w:rPr>
        <w:t xml:space="preserve"> соответствии со статьями 41 - 43, 45 Градостроительного кодекса Российской Федерации, Законом Калининградской области от 05 июля 2017 года № 89 «О градостроительной деятельности на территории Калининградской области»  п р и к а з ы в а ю:</w:t>
      </w:r>
    </w:p>
    <w:p w:rsidR="00BD4A87" w:rsidRPr="002E4E24" w:rsidRDefault="00BD4A87" w:rsidP="002E4E24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E4E24">
        <w:rPr>
          <w:sz w:val="27"/>
          <w:szCs w:val="27"/>
        </w:rPr>
        <w:t xml:space="preserve">1. Внести в приказ Агентства по архитектуре, градостроению и перспективному развитию Калининградской области от 27 декабря 2019 года № 501 «О подготовке </w:t>
      </w:r>
      <w:r w:rsidRPr="004612BA">
        <w:rPr>
          <w:sz w:val="27"/>
          <w:szCs w:val="27"/>
        </w:rPr>
        <w:t>документаци</w:t>
      </w:r>
      <w:r>
        <w:rPr>
          <w:sz w:val="27"/>
          <w:szCs w:val="27"/>
        </w:rPr>
        <w:t>и</w:t>
      </w:r>
      <w:r w:rsidRPr="004612BA">
        <w:rPr>
          <w:sz w:val="27"/>
          <w:szCs w:val="27"/>
        </w:rPr>
        <w:t xml:space="preserve"> по планировке территории</w:t>
      </w:r>
      <w:r>
        <w:rPr>
          <w:sz w:val="27"/>
          <w:szCs w:val="27"/>
        </w:rPr>
        <w:t>,</w:t>
      </w:r>
      <w:r w:rsidRPr="001C3257">
        <w:rPr>
          <w:sz w:val="27"/>
          <w:szCs w:val="27"/>
        </w:rPr>
        <w:t xml:space="preserve"> предусматривающ</w:t>
      </w:r>
      <w:r>
        <w:rPr>
          <w:sz w:val="27"/>
          <w:szCs w:val="27"/>
        </w:rPr>
        <w:t>е</w:t>
      </w:r>
      <w:r w:rsidRPr="001C3257">
        <w:rPr>
          <w:sz w:val="27"/>
          <w:szCs w:val="27"/>
        </w:rPr>
        <w:t>й размещение линейных объектов – сетей водоснабжения и хозяйственно-бытовой канализации в границах территории индустриального парка «Храброво» муниципального образования «Зеленоградский городской округ» Калининградской области</w:t>
      </w:r>
      <w:r w:rsidRPr="002E4E24">
        <w:rPr>
          <w:sz w:val="27"/>
          <w:szCs w:val="27"/>
        </w:rPr>
        <w:t>» следующие изменения:</w:t>
      </w:r>
    </w:p>
    <w:p w:rsidR="00BD4A87" w:rsidRPr="00897481" w:rsidRDefault="00BD4A87" w:rsidP="0089748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97481">
        <w:rPr>
          <w:sz w:val="27"/>
          <w:szCs w:val="27"/>
        </w:rPr>
        <w:t>1)</w:t>
      </w:r>
      <w:r>
        <w:rPr>
          <w:sz w:val="27"/>
          <w:szCs w:val="27"/>
        </w:rPr>
        <w:t xml:space="preserve"> в </w:t>
      </w:r>
      <w:r w:rsidRPr="00897481">
        <w:rPr>
          <w:sz w:val="27"/>
          <w:szCs w:val="27"/>
        </w:rPr>
        <w:t>пункт</w:t>
      </w:r>
      <w:r>
        <w:rPr>
          <w:sz w:val="27"/>
          <w:szCs w:val="27"/>
        </w:rPr>
        <w:t>е</w:t>
      </w:r>
      <w:r w:rsidRPr="00897481">
        <w:rPr>
          <w:sz w:val="27"/>
          <w:szCs w:val="27"/>
        </w:rPr>
        <w:t xml:space="preserve"> 1 </w:t>
      </w:r>
      <w:r>
        <w:rPr>
          <w:sz w:val="27"/>
          <w:szCs w:val="27"/>
        </w:rPr>
        <w:t>после слов «Калининградской области» дополнить словами «</w:t>
      </w:r>
      <w:r w:rsidRPr="00897481">
        <w:rPr>
          <w:sz w:val="27"/>
          <w:szCs w:val="27"/>
        </w:rPr>
        <w:t>для реализации I и II этапов строительства</w:t>
      </w:r>
      <w:r>
        <w:rPr>
          <w:sz w:val="27"/>
          <w:szCs w:val="27"/>
        </w:rPr>
        <w:t>»</w:t>
      </w:r>
      <w:r w:rsidRPr="00897481">
        <w:rPr>
          <w:sz w:val="27"/>
          <w:szCs w:val="27"/>
        </w:rPr>
        <w:t>;</w:t>
      </w:r>
    </w:p>
    <w:p w:rsidR="00BD4A87" w:rsidRPr="00897481" w:rsidRDefault="00BD4A87" w:rsidP="0089748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2) схему границ территории, в отношении которой осуществляется подготовка документации по планировке территории </w:t>
      </w:r>
      <w:r w:rsidRPr="00897481">
        <w:rPr>
          <w:sz w:val="27"/>
          <w:szCs w:val="27"/>
        </w:rPr>
        <w:t>к указанному приказу изложить в редакции согласно приложению.</w:t>
      </w:r>
    </w:p>
    <w:p w:rsidR="00BD4A87" w:rsidRPr="004612BA" w:rsidRDefault="00BD4A87" w:rsidP="00E22870">
      <w:pPr>
        <w:ind w:right="-6" w:firstLine="720"/>
        <w:jc w:val="both"/>
        <w:rPr>
          <w:rFonts w:cs="Arial CYR"/>
          <w:sz w:val="27"/>
          <w:szCs w:val="27"/>
        </w:rPr>
      </w:pPr>
      <w:r>
        <w:rPr>
          <w:sz w:val="27"/>
          <w:szCs w:val="27"/>
        </w:rPr>
        <w:t>2</w:t>
      </w:r>
      <w:r w:rsidRPr="004612BA">
        <w:rPr>
          <w:sz w:val="27"/>
          <w:szCs w:val="27"/>
        </w:rPr>
        <w:t xml:space="preserve">. Отделу документации по планировке территории </w:t>
      </w:r>
      <w:r w:rsidRPr="004612BA">
        <w:rPr>
          <w:rFonts w:cs="Arial CYR"/>
          <w:sz w:val="27"/>
          <w:szCs w:val="27"/>
        </w:rPr>
        <w:t>Агентства по архитектуре, градостроению и перспективному развитию Калининградской области (И.А. Марковой):</w:t>
      </w:r>
    </w:p>
    <w:p w:rsidR="00BD4A87" w:rsidRPr="00123E9B" w:rsidRDefault="00BD4A87" w:rsidP="00313DE7">
      <w:pPr>
        <w:ind w:right="-6" w:firstLine="709"/>
        <w:jc w:val="both"/>
        <w:rPr>
          <w:rFonts w:cs="Arial CYR"/>
          <w:sz w:val="27"/>
          <w:szCs w:val="27"/>
        </w:rPr>
      </w:pPr>
      <w:r w:rsidRPr="00123E9B">
        <w:rPr>
          <w:rFonts w:cs="Arial CYR"/>
          <w:sz w:val="27"/>
          <w:szCs w:val="27"/>
        </w:rPr>
        <w:t>1) </w:t>
      </w:r>
      <w:r>
        <w:rPr>
          <w:rFonts w:cs="Arial CYR"/>
          <w:sz w:val="27"/>
          <w:szCs w:val="27"/>
        </w:rPr>
        <w:t>внести соответствующие изменения в задание</w:t>
      </w:r>
      <w:r w:rsidRPr="00123E9B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на </w:t>
      </w:r>
      <w:r w:rsidRPr="00123E9B">
        <w:rPr>
          <w:sz w:val="27"/>
          <w:szCs w:val="27"/>
        </w:rPr>
        <w:t>подготовку документаци</w:t>
      </w:r>
      <w:r>
        <w:rPr>
          <w:sz w:val="27"/>
          <w:szCs w:val="27"/>
        </w:rPr>
        <w:t>и</w:t>
      </w:r>
      <w:r w:rsidRPr="00123E9B">
        <w:rPr>
          <w:sz w:val="27"/>
          <w:szCs w:val="27"/>
        </w:rPr>
        <w:t xml:space="preserve"> по планировке территории;</w:t>
      </w:r>
    </w:p>
    <w:p w:rsidR="00BD4A87" w:rsidRPr="00A953A3" w:rsidRDefault="00BD4A87" w:rsidP="00313DE7">
      <w:pPr>
        <w:ind w:right="-6" w:firstLine="709"/>
        <w:jc w:val="both"/>
        <w:rPr>
          <w:rFonts w:cs="Arial CYR"/>
          <w:sz w:val="27"/>
          <w:szCs w:val="27"/>
        </w:rPr>
      </w:pPr>
      <w:r w:rsidRPr="00A953A3">
        <w:rPr>
          <w:sz w:val="27"/>
          <w:szCs w:val="27"/>
        </w:rPr>
        <w:t>2)</w:t>
      </w:r>
      <w:r w:rsidRPr="00A953A3">
        <w:rPr>
          <w:rFonts w:cs="Arial CYR"/>
          <w:sz w:val="27"/>
          <w:szCs w:val="27"/>
        </w:rPr>
        <w:t xml:space="preserve"> направить настоящий приказ </w:t>
      </w:r>
      <w:r w:rsidRPr="00A953A3">
        <w:rPr>
          <w:sz w:val="27"/>
          <w:szCs w:val="27"/>
        </w:rPr>
        <w:t>в администраци</w:t>
      </w:r>
      <w:r>
        <w:rPr>
          <w:sz w:val="27"/>
          <w:szCs w:val="27"/>
        </w:rPr>
        <w:t>ю</w:t>
      </w:r>
      <w:r w:rsidRPr="00A953A3">
        <w:rPr>
          <w:sz w:val="27"/>
          <w:szCs w:val="27"/>
        </w:rPr>
        <w:t xml:space="preserve"> муниципального образования «</w:t>
      </w:r>
      <w:r>
        <w:rPr>
          <w:sz w:val="27"/>
          <w:szCs w:val="27"/>
        </w:rPr>
        <w:t>Зеленоградский</w:t>
      </w:r>
      <w:r w:rsidRPr="00A953A3">
        <w:rPr>
          <w:sz w:val="27"/>
          <w:szCs w:val="27"/>
        </w:rPr>
        <w:t xml:space="preserve"> городской округ» Калининградской области </w:t>
      </w:r>
      <w:r w:rsidRPr="00A953A3">
        <w:rPr>
          <w:rFonts w:cs="Arial CYR"/>
          <w:sz w:val="27"/>
          <w:szCs w:val="27"/>
        </w:rPr>
        <w:t>для размещения на официальном сайте муниципального образования в сети «Интернет»;</w:t>
      </w:r>
    </w:p>
    <w:p w:rsidR="00BD4A87" w:rsidRPr="00123E9B" w:rsidRDefault="00BD4A87" w:rsidP="00313DE7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3</w:t>
      </w:r>
      <w:r w:rsidRPr="00123E9B">
        <w:rPr>
          <w:sz w:val="27"/>
          <w:szCs w:val="27"/>
        </w:rPr>
        <w:t xml:space="preserve">) в течение пяти дней со дня вступления в силу настоящего приказа обеспечить размещение </w:t>
      </w:r>
      <w:r>
        <w:rPr>
          <w:sz w:val="27"/>
          <w:szCs w:val="27"/>
        </w:rPr>
        <w:t>приказа</w:t>
      </w:r>
      <w:r w:rsidRPr="00123E9B">
        <w:rPr>
          <w:sz w:val="27"/>
          <w:szCs w:val="27"/>
        </w:rPr>
        <w:t xml:space="preserve"> на интернет-странице Агентства по архитектуре, градостроению и перспективному развитию Калининградской области в информационно-телекоммуникационной сети «Интернет» по адресу: </w:t>
      </w:r>
      <w:r w:rsidRPr="00123E9B">
        <w:rPr>
          <w:sz w:val="27"/>
          <w:szCs w:val="27"/>
          <w:lang w:val="en-US"/>
        </w:rPr>
        <w:t>https</w:t>
      </w:r>
      <w:r w:rsidRPr="00123E9B">
        <w:rPr>
          <w:sz w:val="27"/>
          <w:szCs w:val="27"/>
        </w:rPr>
        <w:t>://</w:t>
      </w:r>
      <w:r w:rsidRPr="00123E9B">
        <w:rPr>
          <w:sz w:val="27"/>
          <w:szCs w:val="27"/>
          <w:lang w:val="en-US"/>
        </w:rPr>
        <w:t>aggrad</w:t>
      </w:r>
      <w:r w:rsidRPr="00123E9B">
        <w:rPr>
          <w:sz w:val="27"/>
          <w:szCs w:val="27"/>
        </w:rPr>
        <w:t>.</w:t>
      </w:r>
      <w:r w:rsidRPr="00123E9B">
        <w:rPr>
          <w:sz w:val="27"/>
          <w:szCs w:val="27"/>
          <w:lang w:val="en-US"/>
        </w:rPr>
        <w:t>gov</w:t>
      </w:r>
      <w:r w:rsidRPr="00123E9B">
        <w:rPr>
          <w:sz w:val="27"/>
          <w:szCs w:val="27"/>
        </w:rPr>
        <w:t>39.</w:t>
      </w:r>
      <w:r w:rsidRPr="00123E9B">
        <w:rPr>
          <w:sz w:val="27"/>
          <w:szCs w:val="27"/>
          <w:lang w:val="en-US"/>
        </w:rPr>
        <w:t>ru</w:t>
      </w:r>
      <w:r w:rsidRPr="00123E9B">
        <w:rPr>
          <w:sz w:val="27"/>
          <w:szCs w:val="27"/>
        </w:rPr>
        <w:t>.</w:t>
      </w:r>
    </w:p>
    <w:p w:rsidR="00BD4A87" w:rsidRPr="00123E9B" w:rsidRDefault="00BD4A87" w:rsidP="00313DE7">
      <w:pPr>
        <w:tabs>
          <w:tab w:val="left" w:pos="0"/>
        </w:tabs>
        <w:ind w:firstLine="709"/>
        <w:jc w:val="both"/>
        <w:rPr>
          <w:rFonts w:cs="Arial CYR"/>
          <w:sz w:val="27"/>
          <w:szCs w:val="27"/>
        </w:rPr>
      </w:pPr>
      <w:bookmarkStart w:id="0" w:name="_GoBack"/>
      <w:bookmarkEnd w:id="0"/>
      <w:r>
        <w:rPr>
          <w:rFonts w:cs="Arial CYR"/>
          <w:sz w:val="27"/>
          <w:szCs w:val="27"/>
        </w:rPr>
        <w:t>3</w:t>
      </w:r>
      <w:r w:rsidRPr="00123E9B">
        <w:rPr>
          <w:rFonts w:cs="Arial CYR"/>
          <w:sz w:val="27"/>
          <w:szCs w:val="27"/>
        </w:rPr>
        <w:t>.</w:t>
      </w:r>
      <w:r>
        <w:rPr>
          <w:rFonts w:cs="Arial CYR"/>
          <w:sz w:val="27"/>
          <w:szCs w:val="27"/>
        </w:rPr>
        <w:t> </w:t>
      </w:r>
      <w:r w:rsidRPr="00123E9B">
        <w:rPr>
          <w:rFonts w:cs="Arial CYR"/>
          <w:sz w:val="27"/>
          <w:szCs w:val="27"/>
        </w:rPr>
        <w:t>Настоящий приказ вступает в силу со дня его подписания и подлежит официальному опубликованию.</w:t>
      </w:r>
    </w:p>
    <w:p w:rsidR="00BD4A87" w:rsidRDefault="00BD4A87" w:rsidP="00E52458">
      <w:pPr>
        <w:jc w:val="both"/>
        <w:rPr>
          <w:sz w:val="27"/>
          <w:szCs w:val="27"/>
          <w:highlight w:val="yellow"/>
        </w:rPr>
      </w:pPr>
    </w:p>
    <w:p w:rsidR="00BD4A87" w:rsidRDefault="00BD4A87" w:rsidP="00E52458">
      <w:pPr>
        <w:jc w:val="both"/>
        <w:rPr>
          <w:sz w:val="27"/>
          <w:szCs w:val="27"/>
          <w:highlight w:val="yellow"/>
        </w:rPr>
      </w:pPr>
    </w:p>
    <w:p w:rsidR="00BD4A87" w:rsidRPr="00247CCC" w:rsidRDefault="00BD4A87" w:rsidP="00E52458">
      <w:pPr>
        <w:jc w:val="both"/>
        <w:rPr>
          <w:sz w:val="27"/>
          <w:szCs w:val="27"/>
          <w:highlight w:val="yellow"/>
        </w:rPr>
      </w:pPr>
    </w:p>
    <w:p w:rsidR="00BD4A87" w:rsidRPr="00247CCC" w:rsidRDefault="00BD4A87" w:rsidP="00247CCC">
      <w:pPr>
        <w:tabs>
          <w:tab w:val="left" w:pos="0"/>
        </w:tabs>
        <w:jc w:val="both"/>
        <w:rPr>
          <w:sz w:val="27"/>
          <w:szCs w:val="27"/>
        </w:rPr>
      </w:pPr>
      <w:r>
        <w:rPr>
          <w:sz w:val="27"/>
          <w:szCs w:val="27"/>
        </w:rPr>
        <w:t>Р</w:t>
      </w:r>
      <w:r w:rsidRPr="00247CCC">
        <w:rPr>
          <w:sz w:val="27"/>
          <w:szCs w:val="27"/>
        </w:rPr>
        <w:t>уководител</w:t>
      </w:r>
      <w:r>
        <w:rPr>
          <w:sz w:val="27"/>
          <w:szCs w:val="27"/>
        </w:rPr>
        <w:t>ь</w:t>
      </w:r>
      <w:r w:rsidRPr="00247CCC">
        <w:rPr>
          <w:sz w:val="27"/>
          <w:szCs w:val="27"/>
        </w:rPr>
        <w:t xml:space="preserve"> (директор)                                                        </w:t>
      </w:r>
      <w:r>
        <w:rPr>
          <w:sz w:val="27"/>
          <w:szCs w:val="27"/>
        </w:rPr>
        <w:t xml:space="preserve"> </w:t>
      </w:r>
      <w:r w:rsidRPr="00247CCC">
        <w:rPr>
          <w:sz w:val="27"/>
          <w:szCs w:val="27"/>
        </w:rPr>
        <w:t xml:space="preserve">           В.Л. Касьянова</w:t>
      </w:r>
    </w:p>
    <w:p w:rsidR="00BD4A87" w:rsidRPr="000E2DF4" w:rsidRDefault="00BD4A87" w:rsidP="00247CCC">
      <w:pPr>
        <w:tabs>
          <w:tab w:val="left" w:pos="0"/>
        </w:tabs>
        <w:jc w:val="both"/>
        <w:rPr>
          <w:sz w:val="27"/>
          <w:szCs w:val="27"/>
        </w:rPr>
      </w:pPr>
    </w:p>
    <w:p w:rsidR="00BD4A87" w:rsidRPr="00AE6833" w:rsidRDefault="00BD4A87" w:rsidP="00FE5CCA">
      <w:pPr>
        <w:rPr>
          <w:b/>
          <w:sz w:val="27"/>
          <w:szCs w:val="27"/>
          <w:highlight w:val="yellow"/>
        </w:rPr>
      </w:pPr>
    </w:p>
    <w:p w:rsidR="00BD4A87" w:rsidRPr="006802A6" w:rsidRDefault="00BD4A87" w:rsidP="00C55D1B">
      <w:pPr>
        <w:rPr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Pr="006802A6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Default="00BD4A87" w:rsidP="00927D5E">
      <w:pPr>
        <w:rPr>
          <w:b/>
          <w:sz w:val="27"/>
          <w:szCs w:val="27"/>
        </w:rPr>
      </w:pPr>
    </w:p>
    <w:p w:rsidR="00BD4A87" w:rsidRPr="000C030D" w:rsidRDefault="00BD4A87" w:rsidP="00416357">
      <w:pPr>
        <w:framePr w:w="9250" w:wrap="auto" w:hAnchor="text"/>
        <w:rPr>
          <w:color w:val="FF0000"/>
        </w:rPr>
        <w:sectPr w:rsidR="00BD4A87" w:rsidRPr="000C030D" w:rsidSect="00785E2D">
          <w:headerReference w:type="even" r:id="rId8"/>
          <w:headerReference w:type="default" r:id="rId9"/>
          <w:pgSz w:w="11906" w:h="16838"/>
          <w:pgMar w:top="709" w:right="851" w:bottom="851" w:left="1701" w:header="709" w:footer="709" w:gutter="0"/>
          <w:cols w:space="708"/>
          <w:titlePg/>
          <w:docGrid w:linePitch="360"/>
        </w:sectPr>
      </w:pPr>
    </w:p>
    <w:tbl>
      <w:tblPr>
        <w:tblW w:w="9780" w:type="dxa"/>
        <w:jc w:val="center"/>
        <w:tblLayout w:type="fixed"/>
        <w:tblLook w:val="00A0"/>
      </w:tblPr>
      <w:tblGrid>
        <w:gridCol w:w="5033"/>
        <w:gridCol w:w="4747"/>
      </w:tblGrid>
      <w:tr w:rsidR="00BD4A87" w:rsidRPr="00C7766C" w:rsidTr="008A6F21">
        <w:trPr>
          <w:trHeight w:val="1560"/>
          <w:jc w:val="center"/>
        </w:trPr>
        <w:tc>
          <w:tcPr>
            <w:tcW w:w="5033" w:type="dxa"/>
          </w:tcPr>
          <w:p w:rsidR="00BD4A87" w:rsidRPr="00C7766C" w:rsidRDefault="00BD4A87" w:rsidP="00D919F6">
            <w:pPr>
              <w:rPr>
                <w:sz w:val="27"/>
                <w:szCs w:val="27"/>
              </w:rPr>
            </w:pPr>
          </w:p>
        </w:tc>
        <w:tc>
          <w:tcPr>
            <w:tcW w:w="4747" w:type="dxa"/>
          </w:tcPr>
          <w:p w:rsidR="00BD4A87" w:rsidRPr="00C7766C" w:rsidRDefault="00BD4A87" w:rsidP="00D919F6">
            <w:pPr>
              <w:keepNext/>
              <w:keepLines/>
              <w:jc w:val="center"/>
              <w:rPr>
                <w:sz w:val="27"/>
                <w:szCs w:val="27"/>
              </w:rPr>
            </w:pPr>
            <w:r w:rsidRPr="00C7766C">
              <w:rPr>
                <w:bCs/>
                <w:sz w:val="27"/>
                <w:szCs w:val="27"/>
              </w:rPr>
              <w:t>ПРИЛОЖЕНИЕ</w:t>
            </w:r>
            <w:r w:rsidRPr="00C7766C">
              <w:rPr>
                <w:sz w:val="27"/>
                <w:szCs w:val="27"/>
              </w:rPr>
              <w:t xml:space="preserve"> </w:t>
            </w:r>
          </w:p>
          <w:p w:rsidR="00BD4A87" w:rsidRPr="00C7766C" w:rsidRDefault="00BD4A87" w:rsidP="00D919F6">
            <w:pPr>
              <w:keepNext/>
              <w:keepLines/>
              <w:jc w:val="center"/>
              <w:rPr>
                <w:rFonts w:cs="Arial CYR"/>
                <w:sz w:val="27"/>
                <w:szCs w:val="27"/>
              </w:rPr>
            </w:pPr>
            <w:r w:rsidRPr="00C7766C">
              <w:rPr>
                <w:sz w:val="27"/>
                <w:szCs w:val="27"/>
              </w:rPr>
              <w:t xml:space="preserve">к приказу </w:t>
            </w:r>
            <w:r w:rsidRPr="00C7766C">
              <w:rPr>
                <w:rFonts w:cs="Arial CYR"/>
                <w:sz w:val="27"/>
                <w:szCs w:val="27"/>
              </w:rPr>
              <w:t>Агентства по архитектуре, градостроению и перспективному развитию Калининградской области</w:t>
            </w:r>
            <w:r w:rsidRPr="00C7766C">
              <w:rPr>
                <w:sz w:val="27"/>
                <w:szCs w:val="27"/>
              </w:rPr>
              <w:t xml:space="preserve"> </w:t>
            </w:r>
          </w:p>
          <w:p w:rsidR="00BD4A87" w:rsidRPr="00C7766C" w:rsidRDefault="00BD4A87" w:rsidP="00B45412">
            <w:pPr>
              <w:keepNext/>
              <w:keepLine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 « 03 »</w:t>
            </w:r>
            <w:r w:rsidRPr="00C7766C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сентября</w:t>
            </w:r>
            <w:r w:rsidRPr="00C7766C">
              <w:rPr>
                <w:sz w:val="27"/>
                <w:szCs w:val="27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0 г"/>
              </w:smartTagPr>
              <w:r w:rsidRPr="00C7766C">
                <w:rPr>
                  <w:sz w:val="27"/>
                  <w:szCs w:val="27"/>
                </w:rPr>
                <w:t>20</w:t>
              </w:r>
              <w:r>
                <w:rPr>
                  <w:sz w:val="27"/>
                  <w:szCs w:val="27"/>
                </w:rPr>
                <w:t>20</w:t>
              </w:r>
              <w:r w:rsidRPr="00C7766C">
                <w:rPr>
                  <w:sz w:val="27"/>
                  <w:szCs w:val="27"/>
                </w:rPr>
                <w:t> г</w:t>
              </w:r>
            </w:smartTag>
            <w:r w:rsidRPr="00C7766C">
              <w:rPr>
                <w:sz w:val="27"/>
                <w:szCs w:val="27"/>
              </w:rPr>
              <w:t>. № </w:t>
            </w:r>
            <w:r>
              <w:rPr>
                <w:sz w:val="27"/>
                <w:szCs w:val="27"/>
              </w:rPr>
              <w:t>353</w:t>
            </w:r>
          </w:p>
        </w:tc>
      </w:tr>
    </w:tbl>
    <w:p w:rsidR="00BD4A87" w:rsidRDefault="00BD4A87" w:rsidP="00416357">
      <w:pPr>
        <w:rPr>
          <w:sz w:val="27"/>
          <w:szCs w:val="27"/>
        </w:rPr>
      </w:pPr>
    </w:p>
    <w:p w:rsidR="00BD4A87" w:rsidRDefault="00BD4A87" w:rsidP="00416357">
      <w:pPr>
        <w:rPr>
          <w:sz w:val="27"/>
          <w:szCs w:val="27"/>
        </w:rPr>
      </w:pPr>
    </w:p>
    <w:p w:rsidR="00BD4A87" w:rsidRPr="00C7766C" w:rsidRDefault="00BD4A87" w:rsidP="00416357">
      <w:pPr>
        <w:rPr>
          <w:sz w:val="27"/>
          <w:szCs w:val="27"/>
        </w:rPr>
      </w:pPr>
    </w:p>
    <w:p w:rsidR="00BD4A87" w:rsidRPr="00C7766C" w:rsidRDefault="00BD4A87" w:rsidP="00416357">
      <w:pPr>
        <w:jc w:val="center"/>
        <w:rPr>
          <w:b/>
          <w:sz w:val="27"/>
          <w:szCs w:val="27"/>
        </w:rPr>
      </w:pPr>
      <w:r w:rsidRPr="00C7766C">
        <w:rPr>
          <w:b/>
          <w:sz w:val="27"/>
          <w:szCs w:val="27"/>
        </w:rPr>
        <w:t>С Х Е М А</w:t>
      </w:r>
    </w:p>
    <w:p w:rsidR="00BD4A87" w:rsidRDefault="00BD4A87" w:rsidP="001C2277">
      <w:pPr>
        <w:jc w:val="center"/>
        <w:rPr>
          <w:b/>
          <w:sz w:val="27"/>
          <w:szCs w:val="27"/>
        </w:rPr>
      </w:pPr>
      <w:r w:rsidRPr="001C2277">
        <w:rPr>
          <w:b/>
          <w:sz w:val="27"/>
          <w:szCs w:val="27"/>
        </w:rPr>
        <w:t>границ территории, в отношении которой осуществляется подготовка документаци</w:t>
      </w:r>
      <w:r>
        <w:rPr>
          <w:b/>
          <w:sz w:val="27"/>
          <w:szCs w:val="27"/>
        </w:rPr>
        <w:t>и</w:t>
      </w:r>
      <w:r w:rsidRPr="001C2277">
        <w:rPr>
          <w:b/>
          <w:sz w:val="27"/>
          <w:szCs w:val="27"/>
        </w:rPr>
        <w:t xml:space="preserve"> по планировке территории</w:t>
      </w:r>
    </w:p>
    <w:p w:rsidR="00BD4A87" w:rsidRDefault="00BD4A87" w:rsidP="001C2277">
      <w:pPr>
        <w:jc w:val="center"/>
        <w:rPr>
          <w:b/>
          <w:sz w:val="27"/>
          <w:szCs w:val="27"/>
        </w:rPr>
      </w:pPr>
    </w:p>
    <w:p w:rsidR="00BD4A87" w:rsidRDefault="00BD4A87" w:rsidP="001C2277">
      <w:pPr>
        <w:jc w:val="center"/>
        <w:rPr>
          <w:b/>
          <w:sz w:val="27"/>
          <w:szCs w:val="27"/>
        </w:rPr>
      </w:pPr>
      <w:r w:rsidRPr="00FD6598">
        <w:rPr>
          <w:b/>
          <w:sz w:val="27"/>
          <w:szCs w:val="27"/>
        </w:rPr>
        <w:pict>
          <v:shape id="_x0000_i1025" type="#_x0000_t75" style="width:369pt;height:425.2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D4A87" w:rsidRDefault="00BD4A87" w:rsidP="001C2277">
      <w:pPr>
        <w:jc w:val="center"/>
        <w:rPr>
          <w:b/>
          <w:sz w:val="27"/>
          <w:szCs w:val="27"/>
        </w:rPr>
      </w:pPr>
    </w:p>
    <w:tbl>
      <w:tblPr>
        <w:tblW w:w="3628" w:type="pct"/>
        <w:tblInd w:w="1101" w:type="dxa"/>
        <w:tblLook w:val="00A0"/>
      </w:tblPr>
      <w:tblGrid>
        <w:gridCol w:w="1167"/>
        <w:gridCol w:w="5777"/>
      </w:tblGrid>
      <w:tr w:rsidR="00BD4A87" w:rsidRPr="0096298E" w:rsidTr="004A1D01">
        <w:tc>
          <w:tcPr>
            <w:tcW w:w="822" w:type="pct"/>
          </w:tcPr>
          <w:p w:rsidR="00BD4A87" w:rsidRPr="0096298E" w:rsidRDefault="00BD4A87" w:rsidP="004A1D01">
            <w:pPr>
              <w:ind w:hanging="108"/>
              <w:rPr>
                <w:b/>
                <w:sz w:val="27"/>
                <w:szCs w:val="27"/>
              </w:rPr>
            </w:pPr>
            <w:r w:rsidRPr="00FD6598">
              <w:rPr>
                <w:b/>
                <w:sz w:val="27"/>
                <w:szCs w:val="27"/>
              </w:rPr>
              <w:pict>
                <v:shape id="_x0000_i1026" type="#_x0000_t75" style="width:53.25pt;height:21pt">
                  <v:imagedata r:id="rId11" o:title=""/>
                </v:shape>
              </w:pict>
            </w:r>
          </w:p>
        </w:tc>
        <w:tc>
          <w:tcPr>
            <w:tcW w:w="4178" w:type="pct"/>
          </w:tcPr>
          <w:p w:rsidR="00BD4A87" w:rsidRPr="0096298E" w:rsidRDefault="00BD4A87" w:rsidP="004A1D01">
            <w:pPr>
              <w:ind w:hanging="108"/>
              <w:rPr>
                <w:sz w:val="27"/>
                <w:szCs w:val="27"/>
              </w:rPr>
            </w:pPr>
            <w:r w:rsidRPr="003C2F39">
              <w:rPr>
                <w:sz w:val="27"/>
                <w:szCs w:val="27"/>
              </w:rPr>
              <w:t xml:space="preserve">– </w:t>
            </w:r>
            <w:r>
              <w:rPr>
                <w:sz w:val="27"/>
                <w:szCs w:val="27"/>
                <w:lang w:val="en-US"/>
              </w:rPr>
              <w:t xml:space="preserve">I </w:t>
            </w:r>
            <w:r>
              <w:rPr>
                <w:sz w:val="27"/>
                <w:szCs w:val="27"/>
              </w:rPr>
              <w:t>этап</w:t>
            </w:r>
          </w:p>
        </w:tc>
      </w:tr>
      <w:tr w:rsidR="00BD4A87" w:rsidRPr="0096298E" w:rsidTr="004A1D01">
        <w:tc>
          <w:tcPr>
            <w:tcW w:w="822" w:type="pct"/>
          </w:tcPr>
          <w:p w:rsidR="00BD4A87" w:rsidRPr="0096298E" w:rsidRDefault="00BD4A87" w:rsidP="004A1D01">
            <w:pPr>
              <w:ind w:hanging="108"/>
              <w:rPr>
                <w:b/>
                <w:sz w:val="27"/>
                <w:szCs w:val="27"/>
              </w:rPr>
            </w:pPr>
            <w:r w:rsidRPr="00FD6598">
              <w:rPr>
                <w:b/>
                <w:sz w:val="27"/>
                <w:szCs w:val="27"/>
              </w:rPr>
              <w:pict>
                <v:shape id="_x0000_i1027" type="#_x0000_t75" style="width:52.5pt;height:17.25pt">
                  <v:imagedata r:id="rId12" o:title="" cropleft="-249f"/>
                </v:shape>
              </w:pict>
            </w:r>
          </w:p>
        </w:tc>
        <w:tc>
          <w:tcPr>
            <w:tcW w:w="4178" w:type="pct"/>
          </w:tcPr>
          <w:p w:rsidR="00BD4A87" w:rsidRPr="0096298E" w:rsidRDefault="00BD4A87" w:rsidP="004A1D01">
            <w:pPr>
              <w:ind w:hanging="108"/>
              <w:rPr>
                <w:sz w:val="27"/>
                <w:szCs w:val="27"/>
              </w:rPr>
            </w:pPr>
            <w:r w:rsidRPr="003C2F39">
              <w:rPr>
                <w:sz w:val="27"/>
                <w:szCs w:val="27"/>
              </w:rPr>
              <w:t xml:space="preserve">– </w:t>
            </w:r>
            <w:r>
              <w:rPr>
                <w:sz w:val="27"/>
                <w:szCs w:val="27"/>
                <w:lang w:val="en-US"/>
              </w:rPr>
              <w:t>II</w:t>
            </w:r>
            <w:r w:rsidRPr="003C2F39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этап</w:t>
            </w:r>
          </w:p>
        </w:tc>
      </w:tr>
    </w:tbl>
    <w:p w:rsidR="00BD4A87" w:rsidRDefault="00BD4A87" w:rsidP="00247CCC">
      <w:pPr>
        <w:tabs>
          <w:tab w:val="left" w:pos="0"/>
        </w:tabs>
        <w:jc w:val="both"/>
        <w:rPr>
          <w:sz w:val="27"/>
          <w:szCs w:val="27"/>
        </w:rPr>
      </w:pPr>
    </w:p>
    <w:p w:rsidR="00BD4A87" w:rsidRDefault="00BD4A87" w:rsidP="00247CCC">
      <w:pPr>
        <w:tabs>
          <w:tab w:val="left" w:pos="0"/>
        </w:tabs>
        <w:jc w:val="both"/>
        <w:rPr>
          <w:sz w:val="27"/>
          <w:szCs w:val="27"/>
        </w:rPr>
      </w:pPr>
    </w:p>
    <w:p w:rsidR="00BD4A87" w:rsidRDefault="00BD4A87" w:rsidP="00E7089F">
      <w:pPr>
        <w:tabs>
          <w:tab w:val="left" w:pos="0"/>
        </w:tabs>
        <w:jc w:val="both"/>
        <w:rPr>
          <w:sz w:val="27"/>
          <w:szCs w:val="27"/>
        </w:rPr>
      </w:pPr>
      <w:r>
        <w:rPr>
          <w:sz w:val="27"/>
          <w:szCs w:val="27"/>
        </w:rPr>
        <w:t>Р</w:t>
      </w:r>
      <w:r w:rsidRPr="00247CCC">
        <w:rPr>
          <w:sz w:val="27"/>
          <w:szCs w:val="27"/>
        </w:rPr>
        <w:t>уководител</w:t>
      </w:r>
      <w:r>
        <w:rPr>
          <w:sz w:val="27"/>
          <w:szCs w:val="27"/>
        </w:rPr>
        <w:t>ь</w:t>
      </w:r>
      <w:r w:rsidRPr="00247CCC">
        <w:rPr>
          <w:sz w:val="27"/>
          <w:szCs w:val="27"/>
        </w:rPr>
        <w:t xml:space="preserve"> (директор)                                                            </w:t>
      </w:r>
      <w:r>
        <w:rPr>
          <w:sz w:val="27"/>
          <w:szCs w:val="27"/>
        </w:rPr>
        <w:t xml:space="preserve">     </w:t>
      </w:r>
      <w:r w:rsidRPr="00247CCC">
        <w:rPr>
          <w:sz w:val="27"/>
          <w:szCs w:val="27"/>
        </w:rPr>
        <w:t xml:space="preserve">   В.Л. Касьянова</w:t>
      </w:r>
    </w:p>
    <w:p w:rsidR="00BD4A87" w:rsidRPr="00C7766C" w:rsidRDefault="00BD4A87" w:rsidP="005E13F9">
      <w:pPr>
        <w:jc w:val="center"/>
        <w:rPr>
          <w:b/>
          <w:sz w:val="27"/>
          <w:szCs w:val="27"/>
        </w:rPr>
      </w:pPr>
    </w:p>
    <w:sectPr w:rsidR="00BD4A87" w:rsidRPr="00C7766C" w:rsidSect="00B8199D">
      <w:headerReference w:type="even" r:id="rId13"/>
      <w:headerReference w:type="default" r:id="rId14"/>
      <w:pgSz w:w="11906" w:h="16838"/>
      <w:pgMar w:top="993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A87" w:rsidRDefault="00BD4A87">
      <w:r>
        <w:separator/>
      </w:r>
    </w:p>
  </w:endnote>
  <w:endnote w:type="continuationSeparator" w:id="0">
    <w:p w:rsidR="00BD4A87" w:rsidRDefault="00BD4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A87" w:rsidRDefault="00BD4A87">
      <w:r>
        <w:separator/>
      </w:r>
    </w:p>
  </w:footnote>
  <w:footnote w:type="continuationSeparator" w:id="0">
    <w:p w:rsidR="00BD4A87" w:rsidRDefault="00BD4A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87" w:rsidRDefault="00BD4A87" w:rsidP="00C03AB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4A87" w:rsidRDefault="00BD4A8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87" w:rsidRPr="00EA4DBA" w:rsidRDefault="00BD4A87" w:rsidP="00C03AB7">
    <w:pPr>
      <w:pStyle w:val="Header"/>
      <w:framePr w:wrap="around" w:vAnchor="text" w:hAnchor="margin" w:xAlign="center" w:y="1"/>
      <w:rPr>
        <w:rStyle w:val="PageNumber"/>
        <w:sz w:val="27"/>
        <w:szCs w:val="27"/>
      </w:rPr>
    </w:pPr>
    <w:r w:rsidRPr="00EA4DBA">
      <w:rPr>
        <w:rStyle w:val="PageNumber"/>
        <w:sz w:val="27"/>
        <w:szCs w:val="27"/>
      </w:rPr>
      <w:fldChar w:fldCharType="begin"/>
    </w:r>
    <w:r w:rsidRPr="00EA4DBA">
      <w:rPr>
        <w:rStyle w:val="PageNumber"/>
        <w:sz w:val="27"/>
        <w:szCs w:val="27"/>
      </w:rPr>
      <w:instrText xml:space="preserve">PAGE  </w:instrText>
    </w:r>
    <w:r w:rsidRPr="00EA4DBA">
      <w:rPr>
        <w:rStyle w:val="PageNumber"/>
        <w:sz w:val="27"/>
        <w:szCs w:val="27"/>
      </w:rPr>
      <w:fldChar w:fldCharType="separate"/>
    </w:r>
    <w:r>
      <w:rPr>
        <w:rStyle w:val="PageNumber"/>
        <w:noProof/>
        <w:sz w:val="27"/>
        <w:szCs w:val="27"/>
      </w:rPr>
      <w:t>2</w:t>
    </w:r>
    <w:r w:rsidRPr="00EA4DBA">
      <w:rPr>
        <w:rStyle w:val="PageNumber"/>
        <w:sz w:val="27"/>
        <w:szCs w:val="27"/>
      </w:rPr>
      <w:fldChar w:fldCharType="end"/>
    </w:r>
  </w:p>
  <w:p w:rsidR="00BD4A87" w:rsidRDefault="00BD4A87">
    <w:pPr>
      <w:pStyle w:val="Header"/>
    </w:pPr>
  </w:p>
  <w:p w:rsidR="00BD4A87" w:rsidRDefault="00BD4A8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87" w:rsidRDefault="00BD4A87" w:rsidP="000B54D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D4A87" w:rsidRDefault="00BD4A87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A87" w:rsidRDefault="00BD4A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5F5A"/>
    <w:multiLevelType w:val="hybridMultilevel"/>
    <w:tmpl w:val="D5581E3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>
    <w:nsid w:val="45A334D2"/>
    <w:multiLevelType w:val="hybridMultilevel"/>
    <w:tmpl w:val="EF1EFB06"/>
    <w:lvl w:ilvl="0" w:tplc="BF885C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>
    <w:nsid w:val="46E21720"/>
    <w:multiLevelType w:val="hybridMultilevel"/>
    <w:tmpl w:val="A5400388"/>
    <w:lvl w:ilvl="0" w:tplc="51EAFF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361400E"/>
    <w:multiLevelType w:val="hybridMultilevel"/>
    <w:tmpl w:val="1C4292D4"/>
    <w:lvl w:ilvl="0" w:tplc="51DE1E2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6F9C"/>
    <w:rsid w:val="000003C6"/>
    <w:rsid w:val="00001A5C"/>
    <w:rsid w:val="00003B7D"/>
    <w:rsid w:val="00003CD0"/>
    <w:rsid w:val="00006BFB"/>
    <w:rsid w:val="00006E37"/>
    <w:rsid w:val="00007214"/>
    <w:rsid w:val="0001130E"/>
    <w:rsid w:val="00011327"/>
    <w:rsid w:val="00011539"/>
    <w:rsid w:val="00011FF8"/>
    <w:rsid w:val="000139B5"/>
    <w:rsid w:val="00015269"/>
    <w:rsid w:val="00021052"/>
    <w:rsid w:val="00022503"/>
    <w:rsid w:val="00024C24"/>
    <w:rsid w:val="00027058"/>
    <w:rsid w:val="00032C05"/>
    <w:rsid w:val="00033E53"/>
    <w:rsid w:val="0003469D"/>
    <w:rsid w:val="00035541"/>
    <w:rsid w:val="0003654C"/>
    <w:rsid w:val="000419E4"/>
    <w:rsid w:val="00041F6E"/>
    <w:rsid w:val="00044BB8"/>
    <w:rsid w:val="00045ED5"/>
    <w:rsid w:val="00047C73"/>
    <w:rsid w:val="000521C7"/>
    <w:rsid w:val="00054933"/>
    <w:rsid w:val="00057D60"/>
    <w:rsid w:val="0006035F"/>
    <w:rsid w:val="0006143A"/>
    <w:rsid w:val="00062DD0"/>
    <w:rsid w:val="00063234"/>
    <w:rsid w:val="00065988"/>
    <w:rsid w:val="00067959"/>
    <w:rsid w:val="0007195D"/>
    <w:rsid w:val="00071F0B"/>
    <w:rsid w:val="00072181"/>
    <w:rsid w:val="00072BB1"/>
    <w:rsid w:val="00074670"/>
    <w:rsid w:val="00075E44"/>
    <w:rsid w:val="000764E4"/>
    <w:rsid w:val="000772EF"/>
    <w:rsid w:val="00080BCD"/>
    <w:rsid w:val="00081580"/>
    <w:rsid w:val="00081DA5"/>
    <w:rsid w:val="00084D13"/>
    <w:rsid w:val="00086E12"/>
    <w:rsid w:val="00091D59"/>
    <w:rsid w:val="00096E7F"/>
    <w:rsid w:val="000A09BE"/>
    <w:rsid w:val="000A184E"/>
    <w:rsid w:val="000A3C1B"/>
    <w:rsid w:val="000A51A1"/>
    <w:rsid w:val="000A6B70"/>
    <w:rsid w:val="000A70CE"/>
    <w:rsid w:val="000B00C0"/>
    <w:rsid w:val="000B1254"/>
    <w:rsid w:val="000B2A0F"/>
    <w:rsid w:val="000B2DE6"/>
    <w:rsid w:val="000B3052"/>
    <w:rsid w:val="000B4B1B"/>
    <w:rsid w:val="000B54D1"/>
    <w:rsid w:val="000B5C3F"/>
    <w:rsid w:val="000C030D"/>
    <w:rsid w:val="000C242A"/>
    <w:rsid w:val="000C25C1"/>
    <w:rsid w:val="000C26C5"/>
    <w:rsid w:val="000C3187"/>
    <w:rsid w:val="000C33A7"/>
    <w:rsid w:val="000C3635"/>
    <w:rsid w:val="000C493A"/>
    <w:rsid w:val="000C69C4"/>
    <w:rsid w:val="000C6C28"/>
    <w:rsid w:val="000D03D5"/>
    <w:rsid w:val="000D2CDC"/>
    <w:rsid w:val="000D4EB4"/>
    <w:rsid w:val="000D6323"/>
    <w:rsid w:val="000E073E"/>
    <w:rsid w:val="000E2160"/>
    <w:rsid w:val="000E2ADB"/>
    <w:rsid w:val="000E2DF4"/>
    <w:rsid w:val="000E33FE"/>
    <w:rsid w:val="000E48AC"/>
    <w:rsid w:val="000E55E7"/>
    <w:rsid w:val="000E6755"/>
    <w:rsid w:val="000F1AB1"/>
    <w:rsid w:val="000F2EE4"/>
    <w:rsid w:val="000F39F7"/>
    <w:rsid w:val="000F3F70"/>
    <w:rsid w:val="000F6A5E"/>
    <w:rsid w:val="000F780A"/>
    <w:rsid w:val="000F7C6B"/>
    <w:rsid w:val="00104812"/>
    <w:rsid w:val="00104C25"/>
    <w:rsid w:val="00107980"/>
    <w:rsid w:val="00110F51"/>
    <w:rsid w:val="00112267"/>
    <w:rsid w:val="00112450"/>
    <w:rsid w:val="001132F7"/>
    <w:rsid w:val="00113965"/>
    <w:rsid w:val="0011397A"/>
    <w:rsid w:val="00114844"/>
    <w:rsid w:val="00114A22"/>
    <w:rsid w:val="00122AF2"/>
    <w:rsid w:val="00123E9B"/>
    <w:rsid w:val="00123F49"/>
    <w:rsid w:val="00124A46"/>
    <w:rsid w:val="001254BC"/>
    <w:rsid w:val="00127E37"/>
    <w:rsid w:val="0013075F"/>
    <w:rsid w:val="00131886"/>
    <w:rsid w:val="00132C1B"/>
    <w:rsid w:val="00133492"/>
    <w:rsid w:val="00133737"/>
    <w:rsid w:val="00137B71"/>
    <w:rsid w:val="00140423"/>
    <w:rsid w:val="00140545"/>
    <w:rsid w:val="00141A54"/>
    <w:rsid w:val="00142F19"/>
    <w:rsid w:val="00143B9D"/>
    <w:rsid w:val="00143E1A"/>
    <w:rsid w:val="00144398"/>
    <w:rsid w:val="00146301"/>
    <w:rsid w:val="00147004"/>
    <w:rsid w:val="00147C63"/>
    <w:rsid w:val="00150032"/>
    <w:rsid w:val="001505FB"/>
    <w:rsid w:val="001511B4"/>
    <w:rsid w:val="00153373"/>
    <w:rsid w:val="001536DE"/>
    <w:rsid w:val="00155903"/>
    <w:rsid w:val="00155C49"/>
    <w:rsid w:val="00157646"/>
    <w:rsid w:val="00162A7A"/>
    <w:rsid w:val="00162B78"/>
    <w:rsid w:val="0016695E"/>
    <w:rsid w:val="00166E3F"/>
    <w:rsid w:val="001673C2"/>
    <w:rsid w:val="00167699"/>
    <w:rsid w:val="0017067A"/>
    <w:rsid w:val="0017073D"/>
    <w:rsid w:val="001709F7"/>
    <w:rsid w:val="00171B96"/>
    <w:rsid w:val="001723FF"/>
    <w:rsid w:val="001727B5"/>
    <w:rsid w:val="0017331B"/>
    <w:rsid w:val="00175B5E"/>
    <w:rsid w:val="00175D19"/>
    <w:rsid w:val="00176AB8"/>
    <w:rsid w:val="001800B9"/>
    <w:rsid w:val="0018089C"/>
    <w:rsid w:val="00181AE7"/>
    <w:rsid w:val="00183746"/>
    <w:rsid w:val="001842D5"/>
    <w:rsid w:val="00185954"/>
    <w:rsid w:val="00190EBC"/>
    <w:rsid w:val="00191B9B"/>
    <w:rsid w:val="00192649"/>
    <w:rsid w:val="0019298F"/>
    <w:rsid w:val="00192A05"/>
    <w:rsid w:val="00194054"/>
    <w:rsid w:val="00195342"/>
    <w:rsid w:val="00195D7B"/>
    <w:rsid w:val="00196D27"/>
    <w:rsid w:val="0019744C"/>
    <w:rsid w:val="00197E0A"/>
    <w:rsid w:val="00197F41"/>
    <w:rsid w:val="001A192A"/>
    <w:rsid w:val="001A1A2A"/>
    <w:rsid w:val="001A1D06"/>
    <w:rsid w:val="001A2A66"/>
    <w:rsid w:val="001A373B"/>
    <w:rsid w:val="001A4206"/>
    <w:rsid w:val="001A50C2"/>
    <w:rsid w:val="001A6218"/>
    <w:rsid w:val="001A6792"/>
    <w:rsid w:val="001A7FB1"/>
    <w:rsid w:val="001B2C35"/>
    <w:rsid w:val="001B346F"/>
    <w:rsid w:val="001B4FF9"/>
    <w:rsid w:val="001B5C2F"/>
    <w:rsid w:val="001B7A59"/>
    <w:rsid w:val="001B7B57"/>
    <w:rsid w:val="001C1ABC"/>
    <w:rsid w:val="001C2277"/>
    <w:rsid w:val="001C29CE"/>
    <w:rsid w:val="001C3257"/>
    <w:rsid w:val="001C395A"/>
    <w:rsid w:val="001C3B18"/>
    <w:rsid w:val="001C3F37"/>
    <w:rsid w:val="001C419F"/>
    <w:rsid w:val="001D02B4"/>
    <w:rsid w:val="001D12AF"/>
    <w:rsid w:val="001D1B43"/>
    <w:rsid w:val="001D3582"/>
    <w:rsid w:val="001D4196"/>
    <w:rsid w:val="001D45F3"/>
    <w:rsid w:val="001D4632"/>
    <w:rsid w:val="001E0072"/>
    <w:rsid w:val="001E0881"/>
    <w:rsid w:val="001E4DA6"/>
    <w:rsid w:val="001E6001"/>
    <w:rsid w:val="001E624A"/>
    <w:rsid w:val="001F0085"/>
    <w:rsid w:val="001F1F88"/>
    <w:rsid w:val="001F2D90"/>
    <w:rsid w:val="001F3368"/>
    <w:rsid w:val="001F409A"/>
    <w:rsid w:val="001F5DEF"/>
    <w:rsid w:val="001F6FD4"/>
    <w:rsid w:val="001F7F57"/>
    <w:rsid w:val="002012E3"/>
    <w:rsid w:val="00203D7D"/>
    <w:rsid w:val="00204783"/>
    <w:rsid w:val="00204924"/>
    <w:rsid w:val="0020741D"/>
    <w:rsid w:val="002131EF"/>
    <w:rsid w:val="00213345"/>
    <w:rsid w:val="00213CA6"/>
    <w:rsid w:val="00215938"/>
    <w:rsid w:val="002174CC"/>
    <w:rsid w:val="00220CA4"/>
    <w:rsid w:val="0022165D"/>
    <w:rsid w:val="00223816"/>
    <w:rsid w:val="00224AAB"/>
    <w:rsid w:val="0022513D"/>
    <w:rsid w:val="00225232"/>
    <w:rsid w:val="00225D2B"/>
    <w:rsid w:val="00225E8B"/>
    <w:rsid w:val="002261C9"/>
    <w:rsid w:val="0022681C"/>
    <w:rsid w:val="0022748D"/>
    <w:rsid w:val="00227C4F"/>
    <w:rsid w:val="00227EEB"/>
    <w:rsid w:val="0023067E"/>
    <w:rsid w:val="0023405B"/>
    <w:rsid w:val="00234EE6"/>
    <w:rsid w:val="002371A9"/>
    <w:rsid w:val="00237791"/>
    <w:rsid w:val="002410E9"/>
    <w:rsid w:val="00241F12"/>
    <w:rsid w:val="00242A7E"/>
    <w:rsid w:val="00243147"/>
    <w:rsid w:val="0024610E"/>
    <w:rsid w:val="00246B08"/>
    <w:rsid w:val="00246BAF"/>
    <w:rsid w:val="00246CE6"/>
    <w:rsid w:val="00247289"/>
    <w:rsid w:val="0024747F"/>
    <w:rsid w:val="00247CCC"/>
    <w:rsid w:val="00247EF6"/>
    <w:rsid w:val="00252757"/>
    <w:rsid w:val="002527DA"/>
    <w:rsid w:val="00252BFA"/>
    <w:rsid w:val="002535DF"/>
    <w:rsid w:val="00253627"/>
    <w:rsid w:val="002537E0"/>
    <w:rsid w:val="002542CF"/>
    <w:rsid w:val="00254C99"/>
    <w:rsid w:val="0025570F"/>
    <w:rsid w:val="0025700A"/>
    <w:rsid w:val="002571CC"/>
    <w:rsid w:val="00261138"/>
    <w:rsid w:val="00261C95"/>
    <w:rsid w:val="0026212C"/>
    <w:rsid w:val="002630C6"/>
    <w:rsid w:val="00265251"/>
    <w:rsid w:val="002670B6"/>
    <w:rsid w:val="00272B5F"/>
    <w:rsid w:val="00272EA3"/>
    <w:rsid w:val="00274994"/>
    <w:rsid w:val="00275244"/>
    <w:rsid w:val="00275713"/>
    <w:rsid w:val="00280BE6"/>
    <w:rsid w:val="00281E2F"/>
    <w:rsid w:val="00282968"/>
    <w:rsid w:val="0028504F"/>
    <w:rsid w:val="00286252"/>
    <w:rsid w:val="00287D0D"/>
    <w:rsid w:val="00287E95"/>
    <w:rsid w:val="00291B16"/>
    <w:rsid w:val="0029204D"/>
    <w:rsid w:val="002931ED"/>
    <w:rsid w:val="0029512E"/>
    <w:rsid w:val="00295381"/>
    <w:rsid w:val="002969B1"/>
    <w:rsid w:val="00296FCE"/>
    <w:rsid w:val="0029755C"/>
    <w:rsid w:val="002A013D"/>
    <w:rsid w:val="002A1E7E"/>
    <w:rsid w:val="002A2C8F"/>
    <w:rsid w:val="002A2DF1"/>
    <w:rsid w:val="002A35A5"/>
    <w:rsid w:val="002A3F93"/>
    <w:rsid w:val="002A514E"/>
    <w:rsid w:val="002B167A"/>
    <w:rsid w:val="002B2930"/>
    <w:rsid w:val="002B356D"/>
    <w:rsid w:val="002B363B"/>
    <w:rsid w:val="002B464B"/>
    <w:rsid w:val="002B5037"/>
    <w:rsid w:val="002B6E96"/>
    <w:rsid w:val="002C20CC"/>
    <w:rsid w:val="002C309A"/>
    <w:rsid w:val="002C5B06"/>
    <w:rsid w:val="002C5EF0"/>
    <w:rsid w:val="002C663F"/>
    <w:rsid w:val="002C7BE5"/>
    <w:rsid w:val="002D0B76"/>
    <w:rsid w:val="002D2FC6"/>
    <w:rsid w:val="002D3CE9"/>
    <w:rsid w:val="002D4CE0"/>
    <w:rsid w:val="002D4ED0"/>
    <w:rsid w:val="002D72A1"/>
    <w:rsid w:val="002D7BCB"/>
    <w:rsid w:val="002D7C60"/>
    <w:rsid w:val="002E0BC2"/>
    <w:rsid w:val="002E148D"/>
    <w:rsid w:val="002E3A66"/>
    <w:rsid w:val="002E4E24"/>
    <w:rsid w:val="002E5525"/>
    <w:rsid w:val="002E75BC"/>
    <w:rsid w:val="002F37F8"/>
    <w:rsid w:val="002F3E55"/>
    <w:rsid w:val="002F6241"/>
    <w:rsid w:val="002F6867"/>
    <w:rsid w:val="0030039D"/>
    <w:rsid w:val="003005B7"/>
    <w:rsid w:val="0030065D"/>
    <w:rsid w:val="00302EEA"/>
    <w:rsid w:val="00303275"/>
    <w:rsid w:val="00303424"/>
    <w:rsid w:val="003050BA"/>
    <w:rsid w:val="003051B4"/>
    <w:rsid w:val="00311FB1"/>
    <w:rsid w:val="003135A3"/>
    <w:rsid w:val="003135A6"/>
    <w:rsid w:val="00313DE7"/>
    <w:rsid w:val="00313E22"/>
    <w:rsid w:val="00313FC5"/>
    <w:rsid w:val="003151A4"/>
    <w:rsid w:val="003154AC"/>
    <w:rsid w:val="00315C86"/>
    <w:rsid w:val="003165EC"/>
    <w:rsid w:val="00316C5A"/>
    <w:rsid w:val="003174C6"/>
    <w:rsid w:val="00321BEE"/>
    <w:rsid w:val="00322327"/>
    <w:rsid w:val="00324217"/>
    <w:rsid w:val="003242CB"/>
    <w:rsid w:val="00324463"/>
    <w:rsid w:val="00324C65"/>
    <w:rsid w:val="00325D88"/>
    <w:rsid w:val="00325F98"/>
    <w:rsid w:val="00326169"/>
    <w:rsid w:val="00327544"/>
    <w:rsid w:val="003305E6"/>
    <w:rsid w:val="00330EF7"/>
    <w:rsid w:val="00331300"/>
    <w:rsid w:val="00333978"/>
    <w:rsid w:val="00336FBF"/>
    <w:rsid w:val="0034028F"/>
    <w:rsid w:val="003406CD"/>
    <w:rsid w:val="00341A58"/>
    <w:rsid w:val="00343485"/>
    <w:rsid w:val="003517F6"/>
    <w:rsid w:val="00351F0E"/>
    <w:rsid w:val="003522E3"/>
    <w:rsid w:val="00352856"/>
    <w:rsid w:val="003532DA"/>
    <w:rsid w:val="00353DB0"/>
    <w:rsid w:val="003545BE"/>
    <w:rsid w:val="00354668"/>
    <w:rsid w:val="003565E7"/>
    <w:rsid w:val="00356C0C"/>
    <w:rsid w:val="0036095D"/>
    <w:rsid w:val="00360B80"/>
    <w:rsid w:val="00362FC7"/>
    <w:rsid w:val="0036349F"/>
    <w:rsid w:val="00365709"/>
    <w:rsid w:val="00365D3F"/>
    <w:rsid w:val="0036649D"/>
    <w:rsid w:val="00370A08"/>
    <w:rsid w:val="00370EE7"/>
    <w:rsid w:val="003715B3"/>
    <w:rsid w:val="0037499F"/>
    <w:rsid w:val="003760E5"/>
    <w:rsid w:val="00377776"/>
    <w:rsid w:val="00377802"/>
    <w:rsid w:val="0038053C"/>
    <w:rsid w:val="00380EE9"/>
    <w:rsid w:val="00381676"/>
    <w:rsid w:val="00383FD2"/>
    <w:rsid w:val="0038433E"/>
    <w:rsid w:val="00385897"/>
    <w:rsid w:val="00385C47"/>
    <w:rsid w:val="003862BF"/>
    <w:rsid w:val="0039553E"/>
    <w:rsid w:val="00397677"/>
    <w:rsid w:val="003A08C0"/>
    <w:rsid w:val="003A2EA9"/>
    <w:rsid w:val="003A43F3"/>
    <w:rsid w:val="003A4AFE"/>
    <w:rsid w:val="003A5233"/>
    <w:rsid w:val="003A7DE9"/>
    <w:rsid w:val="003A7EA9"/>
    <w:rsid w:val="003B0018"/>
    <w:rsid w:val="003B0707"/>
    <w:rsid w:val="003B0908"/>
    <w:rsid w:val="003B0A10"/>
    <w:rsid w:val="003B368A"/>
    <w:rsid w:val="003B3B98"/>
    <w:rsid w:val="003B6715"/>
    <w:rsid w:val="003B6D7B"/>
    <w:rsid w:val="003C0277"/>
    <w:rsid w:val="003C2F39"/>
    <w:rsid w:val="003C3846"/>
    <w:rsid w:val="003C3F4A"/>
    <w:rsid w:val="003C4922"/>
    <w:rsid w:val="003C6AF7"/>
    <w:rsid w:val="003D15AD"/>
    <w:rsid w:val="003D2BFB"/>
    <w:rsid w:val="003D316A"/>
    <w:rsid w:val="003D428D"/>
    <w:rsid w:val="003D61DC"/>
    <w:rsid w:val="003E1E63"/>
    <w:rsid w:val="003E27CB"/>
    <w:rsid w:val="003E2FAE"/>
    <w:rsid w:val="003E4CF0"/>
    <w:rsid w:val="003F1824"/>
    <w:rsid w:val="003F278B"/>
    <w:rsid w:val="003F2F82"/>
    <w:rsid w:val="003F39DA"/>
    <w:rsid w:val="003F4455"/>
    <w:rsid w:val="003F67ED"/>
    <w:rsid w:val="003F68F7"/>
    <w:rsid w:val="00400335"/>
    <w:rsid w:val="00403A64"/>
    <w:rsid w:val="00404ADB"/>
    <w:rsid w:val="0040688C"/>
    <w:rsid w:val="00407433"/>
    <w:rsid w:val="00410C08"/>
    <w:rsid w:val="004115A2"/>
    <w:rsid w:val="00411C05"/>
    <w:rsid w:val="00413082"/>
    <w:rsid w:val="00413A51"/>
    <w:rsid w:val="00413A84"/>
    <w:rsid w:val="00413ECA"/>
    <w:rsid w:val="00413FBF"/>
    <w:rsid w:val="004149D2"/>
    <w:rsid w:val="00415341"/>
    <w:rsid w:val="00416357"/>
    <w:rsid w:val="004221AE"/>
    <w:rsid w:val="004256B2"/>
    <w:rsid w:val="00425AB4"/>
    <w:rsid w:val="00425E94"/>
    <w:rsid w:val="00433534"/>
    <w:rsid w:val="0044003D"/>
    <w:rsid w:val="00443255"/>
    <w:rsid w:val="004436C8"/>
    <w:rsid w:val="00446355"/>
    <w:rsid w:val="004469ED"/>
    <w:rsid w:val="004506CE"/>
    <w:rsid w:val="0045173E"/>
    <w:rsid w:val="00455CC8"/>
    <w:rsid w:val="004561F7"/>
    <w:rsid w:val="00456C5D"/>
    <w:rsid w:val="004606F7"/>
    <w:rsid w:val="004612BA"/>
    <w:rsid w:val="00462B82"/>
    <w:rsid w:val="00463E59"/>
    <w:rsid w:val="00464D11"/>
    <w:rsid w:val="0046564B"/>
    <w:rsid w:val="004672BC"/>
    <w:rsid w:val="004721F0"/>
    <w:rsid w:val="004727B5"/>
    <w:rsid w:val="0047295D"/>
    <w:rsid w:val="00472F75"/>
    <w:rsid w:val="004737D6"/>
    <w:rsid w:val="00475A22"/>
    <w:rsid w:val="0047682F"/>
    <w:rsid w:val="00477C66"/>
    <w:rsid w:val="00477CA3"/>
    <w:rsid w:val="00481BD8"/>
    <w:rsid w:val="0048285C"/>
    <w:rsid w:val="004831EB"/>
    <w:rsid w:val="0048326C"/>
    <w:rsid w:val="0048751A"/>
    <w:rsid w:val="004914B5"/>
    <w:rsid w:val="004914D2"/>
    <w:rsid w:val="00491EC3"/>
    <w:rsid w:val="00493B20"/>
    <w:rsid w:val="00494C9B"/>
    <w:rsid w:val="00494DFE"/>
    <w:rsid w:val="00497383"/>
    <w:rsid w:val="004A1D01"/>
    <w:rsid w:val="004A3A0B"/>
    <w:rsid w:val="004A5C22"/>
    <w:rsid w:val="004B0D37"/>
    <w:rsid w:val="004B5C89"/>
    <w:rsid w:val="004B634F"/>
    <w:rsid w:val="004C19F1"/>
    <w:rsid w:val="004C3308"/>
    <w:rsid w:val="004C567B"/>
    <w:rsid w:val="004C74F9"/>
    <w:rsid w:val="004C7B1E"/>
    <w:rsid w:val="004D1C98"/>
    <w:rsid w:val="004D2115"/>
    <w:rsid w:val="004D37B3"/>
    <w:rsid w:val="004D5401"/>
    <w:rsid w:val="004D553C"/>
    <w:rsid w:val="004D5F3D"/>
    <w:rsid w:val="004D60D1"/>
    <w:rsid w:val="004D6612"/>
    <w:rsid w:val="004D6D91"/>
    <w:rsid w:val="004D769D"/>
    <w:rsid w:val="004D7735"/>
    <w:rsid w:val="004E01FB"/>
    <w:rsid w:val="004E13C6"/>
    <w:rsid w:val="004E220A"/>
    <w:rsid w:val="004E2C22"/>
    <w:rsid w:val="004E4564"/>
    <w:rsid w:val="004E4D61"/>
    <w:rsid w:val="004E663E"/>
    <w:rsid w:val="004F1E56"/>
    <w:rsid w:val="004F4630"/>
    <w:rsid w:val="004F4FE1"/>
    <w:rsid w:val="00500018"/>
    <w:rsid w:val="005012DF"/>
    <w:rsid w:val="00502DE1"/>
    <w:rsid w:val="0050448F"/>
    <w:rsid w:val="00506259"/>
    <w:rsid w:val="00506561"/>
    <w:rsid w:val="00506DF3"/>
    <w:rsid w:val="00507CB6"/>
    <w:rsid w:val="00507E72"/>
    <w:rsid w:val="00512D54"/>
    <w:rsid w:val="005137D3"/>
    <w:rsid w:val="00515646"/>
    <w:rsid w:val="00522FD3"/>
    <w:rsid w:val="005251EF"/>
    <w:rsid w:val="00530090"/>
    <w:rsid w:val="005311D3"/>
    <w:rsid w:val="005331AF"/>
    <w:rsid w:val="00534E3C"/>
    <w:rsid w:val="005353B5"/>
    <w:rsid w:val="00544E47"/>
    <w:rsid w:val="005466EF"/>
    <w:rsid w:val="00546BC7"/>
    <w:rsid w:val="00550510"/>
    <w:rsid w:val="005516B3"/>
    <w:rsid w:val="005539A3"/>
    <w:rsid w:val="00555323"/>
    <w:rsid w:val="0055578F"/>
    <w:rsid w:val="0055712D"/>
    <w:rsid w:val="00557E63"/>
    <w:rsid w:val="00562BAF"/>
    <w:rsid w:val="00565942"/>
    <w:rsid w:val="00566BF7"/>
    <w:rsid w:val="00567D72"/>
    <w:rsid w:val="0057182D"/>
    <w:rsid w:val="005719EC"/>
    <w:rsid w:val="00571F4A"/>
    <w:rsid w:val="00572ADC"/>
    <w:rsid w:val="005763DC"/>
    <w:rsid w:val="00576655"/>
    <w:rsid w:val="005767A4"/>
    <w:rsid w:val="00581AC6"/>
    <w:rsid w:val="00583E2C"/>
    <w:rsid w:val="0058672C"/>
    <w:rsid w:val="00590702"/>
    <w:rsid w:val="0059124D"/>
    <w:rsid w:val="005933B1"/>
    <w:rsid w:val="005947F2"/>
    <w:rsid w:val="005978F3"/>
    <w:rsid w:val="005A24A7"/>
    <w:rsid w:val="005A3FE1"/>
    <w:rsid w:val="005A4A8C"/>
    <w:rsid w:val="005B13ED"/>
    <w:rsid w:val="005B1400"/>
    <w:rsid w:val="005B328C"/>
    <w:rsid w:val="005B365D"/>
    <w:rsid w:val="005B398C"/>
    <w:rsid w:val="005B40C1"/>
    <w:rsid w:val="005B4444"/>
    <w:rsid w:val="005B5B66"/>
    <w:rsid w:val="005B67D0"/>
    <w:rsid w:val="005B6F14"/>
    <w:rsid w:val="005B7223"/>
    <w:rsid w:val="005B7532"/>
    <w:rsid w:val="005C45D1"/>
    <w:rsid w:val="005C4853"/>
    <w:rsid w:val="005C4F68"/>
    <w:rsid w:val="005D0596"/>
    <w:rsid w:val="005D0C12"/>
    <w:rsid w:val="005D15CF"/>
    <w:rsid w:val="005D1EF2"/>
    <w:rsid w:val="005D385E"/>
    <w:rsid w:val="005D3ADA"/>
    <w:rsid w:val="005D45C8"/>
    <w:rsid w:val="005D5A2F"/>
    <w:rsid w:val="005D6AD3"/>
    <w:rsid w:val="005D720F"/>
    <w:rsid w:val="005E13F9"/>
    <w:rsid w:val="005E1A2E"/>
    <w:rsid w:val="005E2BFE"/>
    <w:rsid w:val="005E7A7E"/>
    <w:rsid w:val="005F1184"/>
    <w:rsid w:val="005F19F6"/>
    <w:rsid w:val="005F2094"/>
    <w:rsid w:val="005F2192"/>
    <w:rsid w:val="005F22F3"/>
    <w:rsid w:val="005F2D01"/>
    <w:rsid w:val="005F3B9A"/>
    <w:rsid w:val="005F3EA7"/>
    <w:rsid w:val="005F3EEF"/>
    <w:rsid w:val="005F446A"/>
    <w:rsid w:val="005F63AA"/>
    <w:rsid w:val="005F7F61"/>
    <w:rsid w:val="00602441"/>
    <w:rsid w:val="00604754"/>
    <w:rsid w:val="00605235"/>
    <w:rsid w:val="00606CCB"/>
    <w:rsid w:val="00607047"/>
    <w:rsid w:val="006077BB"/>
    <w:rsid w:val="00607C90"/>
    <w:rsid w:val="0061245F"/>
    <w:rsid w:val="00613056"/>
    <w:rsid w:val="00613D44"/>
    <w:rsid w:val="006140F2"/>
    <w:rsid w:val="00614D8A"/>
    <w:rsid w:val="006179BE"/>
    <w:rsid w:val="00617BE4"/>
    <w:rsid w:val="00617D1E"/>
    <w:rsid w:val="00620FFB"/>
    <w:rsid w:val="00623C67"/>
    <w:rsid w:val="00624D15"/>
    <w:rsid w:val="00626133"/>
    <w:rsid w:val="00626D85"/>
    <w:rsid w:val="00627A17"/>
    <w:rsid w:val="00627BAB"/>
    <w:rsid w:val="00631BD5"/>
    <w:rsid w:val="00631EF9"/>
    <w:rsid w:val="0063260D"/>
    <w:rsid w:val="006330C0"/>
    <w:rsid w:val="00633148"/>
    <w:rsid w:val="00635DC0"/>
    <w:rsid w:val="00636AA2"/>
    <w:rsid w:val="0063749E"/>
    <w:rsid w:val="00640C94"/>
    <w:rsid w:val="00640E4E"/>
    <w:rsid w:val="00642069"/>
    <w:rsid w:val="00642DBB"/>
    <w:rsid w:val="00644663"/>
    <w:rsid w:val="00650E0F"/>
    <w:rsid w:val="00652FBD"/>
    <w:rsid w:val="006532DE"/>
    <w:rsid w:val="0065345A"/>
    <w:rsid w:val="00655AF5"/>
    <w:rsid w:val="006603D3"/>
    <w:rsid w:val="00662508"/>
    <w:rsid w:val="0066427B"/>
    <w:rsid w:val="00664B6F"/>
    <w:rsid w:val="00666D4A"/>
    <w:rsid w:val="006673EE"/>
    <w:rsid w:val="006678D9"/>
    <w:rsid w:val="006679B4"/>
    <w:rsid w:val="00667D06"/>
    <w:rsid w:val="0067311D"/>
    <w:rsid w:val="006735BA"/>
    <w:rsid w:val="0067584D"/>
    <w:rsid w:val="006769E6"/>
    <w:rsid w:val="00676A89"/>
    <w:rsid w:val="006802A6"/>
    <w:rsid w:val="00680421"/>
    <w:rsid w:val="00685156"/>
    <w:rsid w:val="00686A14"/>
    <w:rsid w:val="00690118"/>
    <w:rsid w:val="00691DD9"/>
    <w:rsid w:val="006922E2"/>
    <w:rsid w:val="00692791"/>
    <w:rsid w:val="00692AD7"/>
    <w:rsid w:val="00693528"/>
    <w:rsid w:val="0069447C"/>
    <w:rsid w:val="006968E7"/>
    <w:rsid w:val="00697C2E"/>
    <w:rsid w:val="006A011B"/>
    <w:rsid w:val="006A013A"/>
    <w:rsid w:val="006A0AB2"/>
    <w:rsid w:val="006A14C8"/>
    <w:rsid w:val="006A1591"/>
    <w:rsid w:val="006A2687"/>
    <w:rsid w:val="006A5237"/>
    <w:rsid w:val="006A554F"/>
    <w:rsid w:val="006B0D4C"/>
    <w:rsid w:val="006B0F55"/>
    <w:rsid w:val="006B3227"/>
    <w:rsid w:val="006B3F8D"/>
    <w:rsid w:val="006B4A8F"/>
    <w:rsid w:val="006B60F5"/>
    <w:rsid w:val="006B6711"/>
    <w:rsid w:val="006B7AB1"/>
    <w:rsid w:val="006C45A1"/>
    <w:rsid w:val="006C4D8C"/>
    <w:rsid w:val="006C73D2"/>
    <w:rsid w:val="006D1F57"/>
    <w:rsid w:val="006D2E51"/>
    <w:rsid w:val="006D38AA"/>
    <w:rsid w:val="006D3D5D"/>
    <w:rsid w:val="006D4898"/>
    <w:rsid w:val="006D5ADF"/>
    <w:rsid w:val="006E0693"/>
    <w:rsid w:val="006E296E"/>
    <w:rsid w:val="006E4052"/>
    <w:rsid w:val="006E4CFF"/>
    <w:rsid w:val="006E5F79"/>
    <w:rsid w:val="006F062B"/>
    <w:rsid w:val="006F1E07"/>
    <w:rsid w:val="006F3101"/>
    <w:rsid w:val="006F7783"/>
    <w:rsid w:val="006F7933"/>
    <w:rsid w:val="006F7CF3"/>
    <w:rsid w:val="00701342"/>
    <w:rsid w:val="0070284B"/>
    <w:rsid w:val="007036BC"/>
    <w:rsid w:val="00703A9C"/>
    <w:rsid w:val="00705435"/>
    <w:rsid w:val="00705E3D"/>
    <w:rsid w:val="0070600A"/>
    <w:rsid w:val="00706B05"/>
    <w:rsid w:val="00710C49"/>
    <w:rsid w:val="0071262D"/>
    <w:rsid w:val="00713283"/>
    <w:rsid w:val="0071339A"/>
    <w:rsid w:val="007135F0"/>
    <w:rsid w:val="00713883"/>
    <w:rsid w:val="00713E17"/>
    <w:rsid w:val="00714418"/>
    <w:rsid w:val="00717000"/>
    <w:rsid w:val="00717269"/>
    <w:rsid w:val="00717688"/>
    <w:rsid w:val="007177E3"/>
    <w:rsid w:val="00721681"/>
    <w:rsid w:val="00722746"/>
    <w:rsid w:val="00723324"/>
    <w:rsid w:val="0072473A"/>
    <w:rsid w:val="007247B9"/>
    <w:rsid w:val="0072522D"/>
    <w:rsid w:val="00732168"/>
    <w:rsid w:val="0073402D"/>
    <w:rsid w:val="00736142"/>
    <w:rsid w:val="007368FF"/>
    <w:rsid w:val="00737BD2"/>
    <w:rsid w:val="0074180B"/>
    <w:rsid w:val="00741F79"/>
    <w:rsid w:val="00743BC3"/>
    <w:rsid w:val="00744C39"/>
    <w:rsid w:val="00746090"/>
    <w:rsid w:val="00746D9E"/>
    <w:rsid w:val="007472F3"/>
    <w:rsid w:val="007475C8"/>
    <w:rsid w:val="00747632"/>
    <w:rsid w:val="007500F2"/>
    <w:rsid w:val="0075170C"/>
    <w:rsid w:val="0075388C"/>
    <w:rsid w:val="007542BA"/>
    <w:rsid w:val="00754C63"/>
    <w:rsid w:val="0076113B"/>
    <w:rsid w:val="007631E4"/>
    <w:rsid w:val="0076716D"/>
    <w:rsid w:val="0077218D"/>
    <w:rsid w:val="00772656"/>
    <w:rsid w:val="007730FC"/>
    <w:rsid w:val="00775B4F"/>
    <w:rsid w:val="00777085"/>
    <w:rsid w:val="007806CA"/>
    <w:rsid w:val="00781957"/>
    <w:rsid w:val="007820BD"/>
    <w:rsid w:val="00783AB7"/>
    <w:rsid w:val="007840A1"/>
    <w:rsid w:val="0078470F"/>
    <w:rsid w:val="00785AC7"/>
    <w:rsid w:val="00785E2D"/>
    <w:rsid w:val="00787854"/>
    <w:rsid w:val="00787F6D"/>
    <w:rsid w:val="00790573"/>
    <w:rsid w:val="00792267"/>
    <w:rsid w:val="00792DD1"/>
    <w:rsid w:val="007945A2"/>
    <w:rsid w:val="007959CA"/>
    <w:rsid w:val="007A0327"/>
    <w:rsid w:val="007A0632"/>
    <w:rsid w:val="007A0781"/>
    <w:rsid w:val="007A2326"/>
    <w:rsid w:val="007A2601"/>
    <w:rsid w:val="007A41C6"/>
    <w:rsid w:val="007A5056"/>
    <w:rsid w:val="007A7346"/>
    <w:rsid w:val="007B1350"/>
    <w:rsid w:val="007B2394"/>
    <w:rsid w:val="007B3E7B"/>
    <w:rsid w:val="007B48C4"/>
    <w:rsid w:val="007C05B3"/>
    <w:rsid w:val="007C0A31"/>
    <w:rsid w:val="007C11CD"/>
    <w:rsid w:val="007C575D"/>
    <w:rsid w:val="007D0AA1"/>
    <w:rsid w:val="007D46F9"/>
    <w:rsid w:val="007D4832"/>
    <w:rsid w:val="007D68A5"/>
    <w:rsid w:val="007E02F5"/>
    <w:rsid w:val="007E0CC6"/>
    <w:rsid w:val="007E0D53"/>
    <w:rsid w:val="007E10E4"/>
    <w:rsid w:val="007E22CE"/>
    <w:rsid w:val="007E2EEC"/>
    <w:rsid w:val="007E30E4"/>
    <w:rsid w:val="007E33AF"/>
    <w:rsid w:val="007E474B"/>
    <w:rsid w:val="007E7104"/>
    <w:rsid w:val="007E7385"/>
    <w:rsid w:val="007F0A88"/>
    <w:rsid w:val="007F1A33"/>
    <w:rsid w:val="007F1D6D"/>
    <w:rsid w:val="007F298F"/>
    <w:rsid w:val="007F334D"/>
    <w:rsid w:val="007F3FB8"/>
    <w:rsid w:val="007F5560"/>
    <w:rsid w:val="007F579E"/>
    <w:rsid w:val="007F6F70"/>
    <w:rsid w:val="007F7B9B"/>
    <w:rsid w:val="00801445"/>
    <w:rsid w:val="00802308"/>
    <w:rsid w:val="008056CC"/>
    <w:rsid w:val="0080666C"/>
    <w:rsid w:val="00807500"/>
    <w:rsid w:val="008103F9"/>
    <w:rsid w:val="00814547"/>
    <w:rsid w:val="0081618C"/>
    <w:rsid w:val="00816F5B"/>
    <w:rsid w:val="00817687"/>
    <w:rsid w:val="00817B85"/>
    <w:rsid w:val="008225A3"/>
    <w:rsid w:val="00823421"/>
    <w:rsid w:val="00823DA9"/>
    <w:rsid w:val="00824076"/>
    <w:rsid w:val="00825E8B"/>
    <w:rsid w:val="00826874"/>
    <w:rsid w:val="008268A1"/>
    <w:rsid w:val="00826B54"/>
    <w:rsid w:val="00827DDB"/>
    <w:rsid w:val="00830E6A"/>
    <w:rsid w:val="008310DC"/>
    <w:rsid w:val="00831D44"/>
    <w:rsid w:val="00833CC8"/>
    <w:rsid w:val="00834119"/>
    <w:rsid w:val="00834F72"/>
    <w:rsid w:val="0083658A"/>
    <w:rsid w:val="008369C9"/>
    <w:rsid w:val="00836A15"/>
    <w:rsid w:val="008374BE"/>
    <w:rsid w:val="0084053F"/>
    <w:rsid w:val="00841670"/>
    <w:rsid w:val="00842831"/>
    <w:rsid w:val="00843297"/>
    <w:rsid w:val="008446C3"/>
    <w:rsid w:val="008455AA"/>
    <w:rsid w:val="008457D9"/>
    <w:rsid w:val="00845EDB"/>
    <w:rsid w:val="0084686C"/>
    <w:rsid w:val="0085096D"/>
    <w:rsid w:val="00850DDB"/>
    <w:rsid w:val="00851209"/>
    <w:rsid w:val="00851377"/>
    <w:rsid w:val="008529A7"/>
    <w:rsid w:val="00855F72"/>
    <w:rsid w:val="00857381"/>
    <w:rsid w:val="008577FD"/>
    <w:rsid w:val="00860489"/>
    <w:rsid w:val="00862409"/>
    <w:rsid w:val="00863A22"/>
    <w:rsid w:val="008655DC"/>
    <w:rsid w:val="008656C9"/>
    <w:rsid w:val="008661AE"/>
    <w:rsid w:val="008673E8"/>
    <w:rsid w:val="00872F8C"/>
    <w:rsid w:val="00874144"/>
    <w:rsid w:val="008741D7"/>
    <w:rsid w:val="008753FA"/>
    <w:rsid w:val="008842A9"/>
    <w:rsid w:val="0088528F"/>
    <w:rsid w:val="0088557B"/>
    <w:rsid w:val="00885C3E"/>
    <w:rsid w:val="00893039"/>
    <w:rsid w:val="008943B6"/>
    <w:rsid w:val="008948DD"/>
    <w:rsid w:val="00894DE0"/>
    <w:rsid w:val="008957B4"/>
    <w:rsid w:val="008966B9"/>
    <w:rsid w:val="00897481"/>
    <w:rsid w:val="00897888"/>
    <w:rsid w:val="008A0C33"/>
    <w:rsid w:val="008A0D93"/>
    <w:rsid w:val="008A28AE"/>
    <w:rsid w:val="008A60E5"/>
    <w:rsid w:val="008A6F21"/>
    <w:rsid w:val="008B171F"/>
    <w:rsid w:val="008B177C"/>
    <w:rsid w:val="008B26A7"/>
    <w:rsid w:val="008B2781"/>
    <w:rsid w:val="008B32EA"/>
    <w:rsid w:val="008B3D53"/>
    <w:rsid w:val="008B4741"/>
    <w:rsid w:val="008B6A0E"/>
    <w:rsid w:val="008B71BF"/>
    <w:rsid w:val="008C0C8D"/>
    <w:rsid w:val="008C0D4C"/>
    <w:rsid w:val="008C1DCA"/>
    <w:rsid w:val="008C1F33"/>
    <w:rsid w:val="008C2C7E"/>
    <w:rsid w:val="008C33DD"/>
    <w:rsid w:val="008C34DA"/>
    <w:rsid w:val="008C357E"/>
    <w:rsid w:val="008C5B9B"/>
    <w:rsid w:val="008C621B"/>
    <w:rsid w:val="008C6E38"/>
    <w:rsid w:val="008C79F1"/>
    <w:rsid w:val="008C7AF9"/>
    <w:rsid w:val="008D1C06"/>
    <w:rsid w:val="008D2C0D"/>
    <w:rsid w:val="008D3598"/>
    <w:rsid w:val="008D3632"/>
    <w:rsid w:val="008D385C"/>
    <w:rsid w:val="008D3F3A"/>
    <w:rsid w:val="008D5968"/>
    <w:rsid w:val="008D5DAE"/>
    <w:rsid w:val="008D5E43"/>
    <w:rsid w:val="008E0413"/>
    <w:rsid w:val="008E1163"/>
    <w:rsid w:val="008E16B9"/>
    <w:rsid w:val="008E1EC8"/>
    <w:rsid w:val="008E26A1"/>
    <w:rsid w:val="008E3E65"/>
    <w:rsid w:val="008E4723"/>
    <w:rsid w:val="008E6527"/>
    <w:rsid w:val="008E693C"/>
    <w:rsid w:val="008E77D5"/>
    <w:rsid w:val="008E78E7"/>
    <w:rsid w:val="008E7ADC"/>
    <w:rsid w:val="008F0C63"/>
    <w:rsid w:val="008F106A"/>
    <w:rsid w:val="008F41BC"/>
    <w:rsid w:val="008F5DE4"/>
    <w:rsid w:val="00900FA9"/>
    <w:rsid w:val="00901B3C"/>
    <w:rsid w:val="009037C5"/>
    <w:rsid w:val="009048BC"/>
    <w:rsid w:val="009050C2"/>
    <w:rsid w:val="0090532E"/>
    <w:rsid w:val="009054BB"/>
    <w:rsid w:val="009061D7"/>
    <w:rsid w:val="0090718C"/>
    <w:rsid w:val="00910B08"/>
    <w:rsid w:val="00911C17"/>
    <w:rsid w:val="0091202F"/>
    <w:rsid w:val="009122C2"/>
    <w:rsid w:val="0091344B"/>
    <w:rsid w:val="00913DA7"/>
    <w:rsid w:val="009152A3"/>
    <w:rsid w:val="00916E5C"/>
    <w:rsid w:val="009237E5"/>
    <w:rsid w:val="00923DDB"/>
    <w:rsid w:val="00925E82"/>
    <w:rsid w:val="00925F93"/>
    <w:rsid w:val="009261E4"/>
    <w:rsid w:val="00926205"/>
    <w:rsid w:val="00926B67"/>
    <w:rsid w:val="00927D5E"/>
    <w:rsid w:val="0093081B"/>
    <w:rsid w:val="009316D3"/>
    <w:rsid w:val="009317BE"/>
    <w:rsid w:val="00931F89"/>
    <w:rsid w:val="00932717"/>
    <w:rsid w:val="00936F9A"/>
    <w:rsid w:val="009370E9"/>
    <w:rsid w:val="00940E64"/>
    <w:rsid w:val="009422A0"/>
    <w:rsid w:val="00942C59"/>
    <w:rsid w:val="00943F25"/>
    <w:rsid w:val="00944CD3"/>
    <w:rsid w:val="00946E88"/>
    <w:rsid w:val="00951722"/>
    <w:rsid w:val="0095251F"/>
    <w:rsid w:val="00952E11"/>
    <w:rsid w:val="009532E9"/>
    <w:rsid w:val="0096298E"/>
    <w:rsid w:val="00963F80"/>
    <w:rsid w:val="00965383"/>
    <w:rsid w:val="00966DA2"/>
    <w:rsid w:val="00980235"/>
    <w:rsid w:val="0098045F"/>
    <w:rsid w:val="00980E5C"/>
    <w:rsid w:val="009817EB"/>
    <w:rsid w:val="00983119"/>
    <w:rsid w:val="00983E77"/>
    <w:rsid w:val="00984682"/>
    <w:rsid w:val="00984F7B"/>
    <w:rsid w:val="009902CF"/>
    <w:rsid w:val="00992558"/>
    <w:rsid w:val="00993453"/>
    <w:rsid w:val="009948CA"/>
    <w:rsid w:val="00997ECF"/>
    <w:rsid w:val="009A13FE"/>
    <w:rsid w:val="009A1C09"/>
    <w:rsid w:val="009A1E4A"/>
    <w:rsid w:val="009A203F"/>
    <w:rsid w:val="009A30E7"/>
    <w:rsid w:val="009A36E4"/>
    <w:rsid w:val="009A522A"/>
    <w:rsid w:val="009A5B83"/>
    <w:rsid w:val="009A7714"/>
    <w:rsid w:val="009B0546"/>
    <w:rsid w:val="009B1397"/>
    <w:rsid w:val="009B1E7C"/>
    <w:rsid w:val="009B2158"/>
    <w:rsid w:val="009B23E4"/>
    <w:rsid w:val="009B255D"/>
    <w:rsid w:val="009B2711"/>
    <w:rsid w:val="009B45F3"/>
    <w:rsid w:val="009B464C"/>
    <w:rsid w:val="009B54C4"/>
    <w:rsid w:val="009B6D5C"/>
    <w:rsid w:val="009B6E7E"/>
    <w:rsid w:val="009C053F"/>
    <w:rsid w:val="009C0B4A"/>
    <w:rsid w:val="009C16D2"/>
    <w:rsid w:val="009C398F"/>
    <w:rsid w:val="009C5108"/>
    <w:rsid w:val="009C76BC"/>
    <w:rsid w:val="009D05F7"/>
    <w:rsid w:val="009D095A"/>
    <w:rsid w:val="009D18C8"/>
    <w:rsid w:val="009D1D52"/>
    <w:rsid w:val="009D3C15"/>
    <w:rsid w:val="009D42AF"/>
    <w:rsid w:val="009D7101"/>
    <w:rsid w:val="009D7E99"/>
    <w:rsid w:val="009E15CA"/>
    <w:rsid w:val="009E2BC4"/>
    <w:rsid w:val="009E455F"/>
    <w:rsid w:val="009E6CD4"/>
    <w:rsid w:val="009E741A"/>
    <w:rsid w:val="009F4E07"/>
    <w:rsid w:val="009F6B92"/>
    <w:rsid w:val="009F7D4E"/>
    <w:rsid w:val="00A00FE6"/>
    <w:rsid w:val="00A03FFA"/>
    <w:rsid w:val="00A06AAF"/>
    <w:rsid w:val="00A104DD"/>
    <w:rsid w:val="00A161A9"/>
    <w:rsid w:val="00A167F0"/>
    <w:rsid w:val="00A16D7A"/>
    <w:rsid w:val="00A176DD"/>
    <w:rsid w:val="00A1780A"/>
    <w:rsid w:val="00A2069F"/>
    <w:rsid w:val="00A20D18"/>
    <w:rsid w:val="00A21184"/>
    <w:rsid w:val="00A2191C"/>
    <w:rsid w:val="00A2230D"/>
    <w:rsid w:val="00A23940"/>
    <w:rsid w:val="00A25885"/>
    <w:rsid w:val="00A2674C"/>
    <w:rsid w:val="00A3072A"/>
    <w:rsid w:val="00A31CD6"/>
    <w:rsid w:val="00A342F3"/>
    <w:rsid w:val="00A34BD8"/>
    <w:rsid w:val="00A356EC"/>
    <w:rsid w:val="00A373F7"/>
    <w:rsid w:val="00A37F5D"/>
    <w:rsid w:val="00A40AAD"/>
    <w:rsid w:val="00A41DD2"/>
    <w:rsid w:val="00A43D3B"/>
    <w:rsid w:val="00A4516F"/>
    <w:rsid w:val="00A47DDC"/>
    <w:rsid w:val="00A52528"/>
    <w:rsid w:val="00A53DC6"/>
    <w:rsid w:val="00A56CA1"/>
    <w:rsid w:val="00A56CB4"/>
    <w:rsid w:val="00A575F5"/>
    <w:rsid w:val="00A61AE7"/>
    <w:rsid w:val="00A6219C"/>
    <w:rsid w:val="00A64ED9"/>
    <w:rsid w:val="00A670B3"/>
    <w:rsid w:val="00A670FE"/>
    <w:rsid w:val="00A706B3"/>
    <w:rsid w:val="00A70F57"/>
    <w:rsid w:val="00A72949"/>
    <w:rsid w:val="00A73E6E"/>
    <w:rsid w:val="00A74059"/>
    <w:rsid w:val="00A74A15"/>
    <w:rsid w:val="00A76467"/>
    <w:rsid w:val="00A76D30"/>
    <w:rsid w:val="00A8095E"/>
    <w:rsid w:val="00A820CA"/>
    <w:rsid w:val="00A827F3"/>
    <w:rsid w:val="00A845F1"/>
    <w:rsid w:val="00A85F56"/>
    <w:rsid w:val="00A87211"/>
    <w:rsid w:val="00A87C09"/>
    <w:rsid w:val="00A87D1A"/>
    <w:rsid w:val="00A87FCF"/>
    <w:rsid w:val="00A909C6"/>
    <w:rsid w:val="00A90FD8"/>
    <w:rsid w:val="00A932CB"/>
    <w:rsid w:val="00A940FB"/>
    <w:rsid w:val="00A953A3"/>
    <w:rsid w:val="00A95E8C"/>
    <w:rsid w:val="00A961D5"/>
    <w:rsid w:val="00A96857"/>
    <w:rsid w:val="00A978FE"/>
    <w:rsid w:val="00A97BA6"/>
    <w:rsid w:val="00AA1310"/>
    <w:rsid w:val="00AA1460"/>
    <w:rsid w:val="00AA254E"/>
    <w:rsid w:val="00AA3353"/>
    <w:rsid w:val="00AA7CCE"/>
    <w:rsid w:val="00AB0566"/>
    <w:rsid w:val="00AB1875"/>
    <w:rsid w:val="00AB1956"/>
    <w:rsid w:val="00AB3454"/>
    <w:rsid w:val="00AB3469"/>
    <w:rsid w:val="00AB4734"/>
    <w:rsid w:val="00AC06C5"/>
    <w:rsid w:val="00AC1EC1"/>
    <w:rsid w:val="00AC378A"/>
    <w:rsid w:val="00AC4B90"/>
    <w:rsid w:val="00AC59CB"/>
    <w:rsid w:val="00AC61EC"/>
    <w:rsid w:val="00AD0408"/>
    <w:rsid w:val="00AD08DD"/>
    <w:rsid w:val="00AD0C38"/>
    <w:rsid w:val="00AD1D47"/>
    <w:rsid w:val="00AD5239"/>
    <w:rsid w:val="00AD5274"/>
    <w:rsid w:val="00AD5E85"/>
    <w:rsid w:val="00AD6FF8"/>
    <w:rsid w:val="00AD7672"/>
    <w:rsid w:val="00AD7C44"/>
    <w:rsid w:val="00AE1676"/>
    <w:rsid w:val="00AE6833"/>
    <w:rsid w:val="00AF2718"/>
    <w:rsid w:val="00AF418F"/>
    <w:rsid w:val="00AF4600"/>
    <w:rsid w:val="00AF491F"/>
    <w:rsid w:val="00AF53BB"/>
    <w:rsid w:val="00AF5BFF"/>
    <w:rsid w:val="00AF6C79"/>
    <w:rsid w:val="00B011C5"/>
    <w:rsid w:val="00B0455E"/>
    <w:rsid w:val="00B06369"/>
    <w:rsid w:val="00B1089C"/>
    <w:rsid w:val="00B1300B"/>
    <w:rsid w:val="00B13F3B"/>
    <w:rsid w:val="00B148E3"/>
    <w:rsid w:val="00B14CAA"/>
    <w:rsid w:val="00B15DF0"/>
    <w:rsid w:val="00B16615"/>
    <w:rsid w:val="00B16C96"/>
    <w:rsid w:val="00B17296"/>
    <w:rsid w:val="00B20081"/>
    <w:rsid w:val="00B21331"/>
    <w:rsid w:val="00B246BB"/>
    <w:rsid w:val="00B26626"/>
    <w:rsid w:val="00B275E9"/>
    <w:rsid w:val="00B27A7E"/>
    <w:rsid w:val="00B27B4C"/>
    <w:rsid w:val="00B32A9C"/>
    <w:rsid w:val="00B338BB"/>
    <w:rsid w:val="00B350FD"/>
    <w:rsid w:val="00B36F9C"/>
    <w:rsid w:val="00B423E5"/>
    <w:rsid w:val="00B42D48"/>
    <w:rsid w:val="00B42DDE"/>
    <w:rsid w:val="00B42F9B"/>
    <w:rsid w:val="00B43A85"/>
    <w:rsid w:val="00B45412"/>
    <w:rsid w:val="00B47E5B"/>
    <w:rsid w:val="00B51FF9"/>
    <w:rsid w:val="00B5322F"/>
    <w:rsid w:val="00B5384D"/>
    <w:rsid w:val="00B544B3"/>
    <w:rsid w:val="00B54D5B"/>
    <w:rsid w:val="00B5535E"/>
    <w:rsid w:val="00B56C32"/>
    <w:rsid w:val="00B573AC"/>
    <w:rsid w:val="00B57AE0"/>
    <w:rsid w:val="00B601F6"/>
    <w:rsid w:val="00B6066A"/>
    <w:rsid w:val="00B6471F"/>
    <w:rsid w:val="00B647D7"/>
    <w:rsid w:val="00B65249"/>
    <w:rsid w:val="00B6595D"/>
    <w:rsid w:val="00B67364"/>
    <w:rsid w:val="00B67A98"/>
    <w:rsid w:val="00B71566"/>
    <w:rsid w:val="00B72BF3"/>
    <w:rsid w:val="00B77A40"/>
    <w:rsid w:val="00B8030E"/>
    <w:rsid w:val="00B80A73"/>
    <w:rsid w:val="00B8199D"/>
    <w:rsid w:val="00B822FF"/>
    <w:rsid w:val="00B85495"/>
    <w:rsid w:val="00B8589F"/>
    <w:rsid w:val="00B86C11"/>
    <w:rsid w:val="00B90A0F"/>
    <w:rsid w:val="00B910D7"/>
    <w:rsid w:val="00B91831"/>
    <w:rsid w:val="00B92266"/>
    <w:rsid w:val="00B9239C"/>
    <w:rsid w:val="00B92CF9"/>
    <w:rsid w:val="00B9350A"/>
    <w:rsid w:val="00B945A2"/>
    <w:rsid w:val="00BA1B5F"/>
    <w:rsid w:val="00BA2355"/>
    <w:rsid w:val="00BA2944"/>
    <w:rsid w:val="00BA44B5"/>
    <w:rsid w:val="00BB06DB"/>
    <w:rsid w:val="00BB0863"/>
    <w:rsid w:val="00BB154C"/>
    <w:rsid w:val="00BB35C5"/>
    <w:rsid w:val="00BB3FA3"/>
    <w:rsid w:val="00BB70F2"/>
    <w:rsid w:val="00BB76FA"/>
    <w:rsid w:val="00BB7819"/>
    <w:rsid w:val="00BC1017"/>
    <w:rsid w:val="00BC46C2"/>
    <w:rsid w:val="00BC664C"/>
    <w:rsid w:val="00BC6DEB"/>
    <w:rsid w:val="00BD3F0D"/>
    <w:rsid w:val="00BD4A87"/>
    <w:rsid w:val="00BD7E90"/>
    <w:rsid w:val="00BE0CA3"/>
    <w:rsid w:val="00BE1B00"/>
    <w:rsid w:val="00BE21DE"/>
    <w:rsid w:val="00BE2919"/>
    <w:rsid w:val="00BE4BBA"/>
    <w:rsid w:val="00BE7906"/>
    <w:rsid w:val="00BF12F6"/>
    <w:rsid w:val="00BF1624"/>
    <w:rsid w:val="00BF2394"/>
    <w:rsid w:val="00BF23D6"/>
    <w:rsid w:val="00BF2437"/>
    <w:rsid w:val="00BF463F"/>
    <w:rsid w:val="00C00E48"/>
    <w:rsid w:val="00C01F1C"/>
    <w:rsid w:val="00C02600"/>
    <w:rsid w:val="00C03700"/>
    <w:rsid w:val="00C03AB7"/>
    <w:rsid w:val="00C04693"/>
    <w:rsid w:val="00C104B5"/>
    <w:rsid w:val="00C11CF7"/>
    <w:rsid w:val="00C171CB"/>
    <w:rsid w:val="00C17518"/>
    <w:rsid w:val="00C2077F"/>
    <w:rsid w:val="00C216E8"/>
    <w:rsid w:val="00C2190B"/>
    <w:rsid w:val="00C231FB"/>
    <w:rsid w:val="00C23790"/>
    <w:rsid w:val="00C24FB2"/>
    <w:rsid w:val="00C25D2A"/>
    <w:rsid w:val="00C3021F"/>
    <w:rsid w:val="00C30CD1"/>
    <w:rsid w:val="00C314CB"/>
    <w:rsid w:val="00C315BB"/>
    <w:rsid w:val="00C31C6B"/>
    <w:rsid w:val="00C3200C"/>
    <w:rsid w:val="00C3235B"/>
    <w:rsid w:val="00C40263"/>
    <w:rsid w:val="00C418AB"/>
    <w:rsid w:val="00C41D61"/>
    <w:rsid w:val="00C43C03"/>
    <w:rsid w:val="00C44C4C"/>
    <w:rsid w:val="00C45233"/>
    <w:rsid w:val="00C457BA"/>
    <w:rsid w:val="00C50167"/>
    <w:rsid w:val="00C514AE"/>
    <w:rsid w:val="00C52D90"/>
    <w:rsid w:val="00C541C2"/>
    <w:rsid w:val="00C54FC1"/>
    <w:rsid w:val="00C55030"/>
    <w:rsid w:val="00C55D1B"/>
    <w:rsid w:val="00C569EB"/>
    <w:rsid w:val="00C56E0A"/>
    <w:rsid w:val="00C604B5"/>
    <w:rsid w:val="00C61E12"/>
    <w:rsid w:val="00C62138"/>
    <w:rsid w:val="00C63100"/>
    <w:rsid w:val="00C63DF1"/>
    <w:rsid w:val="00C64627"/>
    <w:rsid w:val="00C66F24"/>
    <w:rsid w:val="00C700D5"/>
    <w:rsid w:val="00C70157"/>
    <w:rsid w:val="00C713EA"/>
    <w:rsid w:val="00C7264A"/>
    <w:rsid w:val="00C72C69"/>
    <w:rsid w:val="00C73D5D"/>
    <w:rsid w:val="00C740D1"/>
    <w:rsid w:val="00C74BEB"/>
    <w:rsid w:val="00C7766C"/>
    <w:rsid w:val="00C8448A"/>
    <w:rsid w:val="00C84663"/>
    <w:rsid w:val="00C85D42"/>
    <w:rsid w:val="00C86148"/>
    <w:rsid w:val="00C9056C"/>
    <w:rsid w:val="00C908CB"/>
    <w:rsid w:val="00C909F5"/>
    <w:rsid w:val="00C93A9D"/>
    <w:rsid w:val="00C940D5"/>
    <w:rsid w:val="00C943C3"/>
    <w:rsid w:val="00C950D8"/>
    <w:rsid w:val="00CA0C6B"/>
    <w:rsid w:val="00CA14F1"/>
    <w:rsid w:val="00CA1539"/>
    <w:rsid w:val="00CA56BF"/>
    <w:rsid w:val="00CA5E31"/>
    <w:rsid w:val="00CA6781"/>
    <w:rsid w:val="00CB1F0D"/>
    <w:rsid w:val="00CB49B0"/>
    <w:rsid w:val="00CB51F2"/>
    <w:rsid w:val="00CB7A3C"/>
    <w:rsid w:val="00CB7DB8"/>
    <w:rsid w:val="00CC2EA6"/>
    <w:rsid w:val="00CC5791"/>
    <w:rsid w:val="00CC627B"/>
    <w:rsid w:val="00CC7E1F"/>
    <w:rsid w:val="00CD0369"/>
    <w:rsid w:val="00CD1983"/>
    <w:rsid w:val="00CD1ACC"/>
    <w:rsid w:val="00CD62D1"/>
    <w:rsid w:val="00CD77EF"/>
    <w:rsid w:val="00CE1038"/>
    <w:rsid w:val="00CE3A4E"/>
    <w:rsid w:val="00CE47C8"/>
    <w:rsid w:val="00CE664A"/>
    <w:rsid w:val="00CE793B"/>
    <w:rsid w:val="00CF16F7"/>
    <w:rsid w:val="00CF1C67"/>
    <w:rsid w:val="00CF1F94"/>
    <w:rsid w:val="00CF2C75"/>
    <w:rsid w:val="00CF39DC"/>
    <w:rsid w:val="00CF4E1A"/>
    <w:rsid w:val="00D00321"/>
    <w:rsid w:val="00D003E3"/>
    <w:rsid w:val="00D006CC"/>
    <w:rsid w:val="00D00BFD"/>
    <w:rsid w:val="00D017BB"/>
    <w:rsid w:val="00D0241B"/>
    <w:rsid w:val="00D02A88"/>
    <w:rsid w:val="00D0402A"/>
    <w:rsid w:val="00D0553B"/>
    <w:rsid w:val="00D05C9F"/>
    <w:rsid w:val="00D06329"/>
    <w:rsid w:val="00D06E80"/>
    <w:rsid w:val="00D07B74"/>
    <w:rsid w:val="00D07B89"/>
    <w:rsid w:val="00D1049D"/>
    <w:rsid w:val="00D13355"/>
    <w:rsid w:val="00D14B21"/>
    <w:rsid w:val="00D16B89"/>
    <w:rsid w:val="00D16F41"/>
    <w:rsid w:val="00D23952"/>
    <w:rsid w:val="00D23ADA"/>
    <w:rsid w:val="00D24DCD"/>
    <w:rsid w:val="00D25516"/>
    <w:rsid w:val="00D26AF8"/>
    <w:rsid w:val="00D316DC"/>
    <w:rsid w:val="00D33548"/>
    <w:rsid w:val="00D34F84"/>
    <w:rsid w:val="00D35CD4"/>
    <w:rsid w:val="00D36362"/>
    <w:rsid w:val="00D363F6"/>
    <w:rsid w:val="00D36CED"/>
    <w:rsid w:val="00D405B1"/>
    <w:rsid w:val="00D40D0B"/>
    <w:rsid w:val="00D446E1"/>
    <w:rsid w:val="00D44D56"/>
    <w:rsid w:val="00D44DEB"/>
    <w:rsid w:val="00D45D83"/>
    <w:rsid w:val="00D4685D"/>
    <w:rsid w:val="00D50760"/>
    <w:rsid w:val="00D556B1"/>
    <w:rsid w:val="00D55FEC"/>
    <w:rsid w:val="00D56321"/>
    <w:rsid w:val="00D57777"/>
    <w:rsid w:val="00D60D10"/>
    <w:rsid w:val="00D61738"/>
    <w:rsid w:val="00D635AC"/>
    <w:rsid w:val="00D64287"/>
    <w:rsid w:val="00D6468A"/>
    <w:rsid w:val="00D65722"/>
    <w:rsid w:val="00D663B7"/>
    <w:rsid w:val="00D70C8C"/>
    <w:rsid w:val="00D7107F"/>
    <w:rsid w:val="00D72223"/>
    <w:rsid w:val="00D72451"/>
    <w:rsid w:val="00D74AC1"/>
    <w:rsid w:val="00D754AD"/>
    <w:rsid w:val="00D764CB"/>
    <w:rsid w:val="00D81199"/>
    <w:rsid w:val="00D82E81"/>
    <w:rsid w:val="00D8422D"/>
    <w:rsid w:val="00D84FCA"/>
    <w:rsid w:val="00D90186"/>
    <w:rsid w:val="00D919F6"/>
    <w:rsid w:val="00D94966"/>
    <w:rsid w:val="00D972CE"/>
    <w:rsid w:val="00DA0AAA"/>
    <w:rsid w:val="00DA37E5"/>
    <w:rsid w:val="00DA56D7"/>
    <w:rsid w:val="00DA733C"/>
    <w:rsid w:val="00DB0CDA"/>
    <w:rsid w:val="00DB6539"/>
    <w:rsid w:val="00DC0443"/>
    <w:rsid w:val="00DC1206"/>
    <w:rsid w:val="00DC1963"/>
    <w:rsid w:val="00DC1BC2"/>
    <w:rsid w:val="00DC33E9"/>
    <w:rsid w:val="00DC4333"/>
    <w:rsid w:val="00DC4984"/>
    <w:rsid w:val="00DC59A0"/>
    <w:rsid w:val="00DC5AA9"/>
    <w:rsid w:val="00DC6A26"/>
    <w:rsid w:val="00DC74B8"/>
    <w:rsid w:val="00DC7CDC"/>
    <w:rsid w:val="00DD0C08"/>
    <w:rsid w:val="00DD1F2B"/>
    <w:rsid w:val="00DD2A96"/>
    <w:rsid w:val="00DD3199"/>
    <w:rsid w:val="00DD5225"/>
    <w:rsid w:val="00DD69E0"/>
    <w:rsid w:val="00DE197C"/>
    <w:rsid w:val="00DE3202"/>
    <w:rsid w:val="00DE5C3C"/>
    <w:rsid w:val="00DF0982"/>
    <w:rsid w:val="00DF215A"/>
    <w:rsid w:val="00DF3021"/>
    <w:rsid w:val="00DF3607"/>
    <w:rsid w:val="00DF4764"/>
    <w:rsid w:val="00DF6A65"/>
    <w:rsid w:val="00DF778A"/>
    <w:rsid w:val="00DF7904"/>
    <w:rsid w:val="00E01A5F"/>
    <w:rsid w:val="00E01C5C"/>
    <w:rsid w:val="00E02CC3"/>
    <w:rsid w:val="00E03D3B"/>
    <w:rsid w:val="00E03F49"/>
    <w:rsid w:val="00E054E6"/>
    <w:rsid w:val="00E05CCF"/>
    <w:rsid w:val="00E11399"/>
    <w:rsid w:val="00E1148D"/>
    <w:rsid w:val="00E123C8"/>
    <w:rsid w:val="00E123FA"/>
    <w:rsid w:val="00E1339C"/>
    <w:rsid w:val="00E13D78"/>
    <w:rsid w:val="00E14B97"/>
    <w:rsid w:val="00E15114"/>
    <w:rsid w:val="00E152DC"/>
    <w:rsid w:val="00E15437"/>
    <w:rsid w:val="00E17131"/>
    <w:rsid w:val="00E22392"/>
    <w:rsid w:val="00E22870"/>
    <w:rsid w:val="00E22EA4"/>
    <w:rsid w:val="00E23A16"/>
    <w:rsid w:val="00E24D70"/>
    <w:rsid w:val="00E2504A"/>
    <w:rsid w:val="00E30146"/>
    <w:rsid w:val="00E30740"/>
    <w:rsid w:val="00E30D31"/>
    <w:rsid w:val="00E30D90"/>
    <w:rsid w:val="00E34928"/>
    <w:rsid w:val="00E3575D"/>
    <w:rsid w:val="00E36FCF"/>
    <w:rsid w:val="00E37994"/>
    <w:rsid w:val="00E41625"/>
    <w:rsid w:val="00E4521B"/>
    <w:rsid w:val="00E455AA"/>
    <w:rsid w:val="00E45F11"/>
    <w:rsid w:val="00E46846"/>
    <w:rsid w:val="00E47205"/>
    <w:rsid w:val="00E50F30"/>
    <w:rsid w:val="00E511F3"/>
    <w:rsid w:val="00E51695"/>
    <w:rsid w:val="00E5203C"/>
    <w:rsid w:val="00E52458"/>
    <w:rsid w:val="00E53A1B"/>
    <w:rsid w:val="00E553FF"/>
    <w:rsid w:val="00E57A6F"/>
    <w:rsid w:val="00E60E19"/>
    <w:rsid w:val="00E65D63"/>
    <w:rsid w:val="00E70114"/>
    <w:rsid w:val="00E7089F"/>
    <w:rsid w:val="00E71FD5"/>
    <w:rsid w:val="00E72B52"/>
    <w:rsid w:val="00E74A0C"/>
    <w:rsid w:val="00E751E0"/>
    <w:rsid w:val="00E757A8"/>
    <w:rsid w:val="00E7663C"/>
    <w:rsid w:val="00E774ED"/>
    <w:rsid w:val="00E7778F"/>
    <w:rsid w:val="00E835DE"/>
    <w:rsid w:val="00E849A7"/>
    <w:rsid w:val="00E86BB5"/>
    <w:rsid w:val="00E87304"/>
    <w:rsid w:val="00E87926"/>
    <w:rsid w:val="00E90828"/>
    <w:rsid w:val="00E90B3B"/>
    <w:rsid w:val="00E912F1"/>
    <w:rsid w:val="00E918B9"/>
    <w:rsid w:val="00E920A3"/>
    <w:rsid w:val="00E928AA"/>
    <w:rsid w:val="00E92CB9"/>
    <w:rsid w:val="00E96043"/>
    <w:rsid w:val="00E96CEF"/>
    <w:rsid w:val="00E970A2"/>
    <w:rsid w:val="00E973C0"/>
    <w:rsid w:val="00EA040B"/>
    <w:rsid w:val="00EA0DF2"/>
    <w:rsid w:val="00EA2321"/>
    <w:rsid w:val="00EA2F12"/>
    <w:rsid w:val="00EA35E7"/>
    <w:rsid w:val="00EA3E6C"/>
    <w:rsid w:val="00EA4231"/>
    <w:rsid w:val="00EA4DBA"/>
    <w:rsid w:val="00EA515D"/>
    <w:rsid w:val="00EA75DB"/>
    <w:rsid w:val="00EA75F0"/>
    <w:rsid w:val="00EA7D5E"/>
    <w:rsid w:val="00EB1E63"/>
    <w:rsid w:val="00EB2ECC"/>
    <w:rsid w:val="00EB3032"/>
    <w:rsid w:val="00EB3218"/>
    <w:rsid w:val="00EB5D6B"/>
    <w:rsid w:val="00EB6E50"/>
    <w:rsid w:val="00EC096D"/>
    <w:rsid w:val="00EC0BF7"/>
    <w:rsid w:val="00EC0CCD"/>
    <w:rsid w:val="00EC1579"/>
    <w:rsid w:val="00EC3D95"/>
    <w:rsid w:val="00EC4CAB"/>
    <w:rsid w:val="00EC5D85"/>
    <w:rsid w:val="00EC64C6"/>
    <w:rsid w:val="00EC7C29"/>
    <w:rsid w:val="00ED1258"/>
    <w:rsid w:val="00ED33F1"/>
    <w:rsid w:val="00ED34CF"/>
    <w:rsid w:val="00ED3DE5"/>
    <w:rsid w:val="00ED5319"/>
    <w:rsid w:val="00ED6B57"/>
    <w:rsid w:val="00EE0E1C"/>
    <w:rsid w:val="00EE1014"/>
    <w:rsid w:val="00EE1206"/>
    <w:rsid w:val="00EE1A18"/>
    <w:rsid w:val="00EE1CE1"/>
    <w:rsid w:val="00EE37E7"/>
    <w:rsid w:val="00EE500A"/>
    <w:rsid w:val="00EE5367"/>
    <w:rsid w:val="00EF00CB"/>
    <w:rsid w:val="00EF0B9A"/>
    <w:rsid w:val="00EF2638"/>
    <w:rsid w:val="00EF2738"/>
    <w:rsid w:val="00EF30CD"/>
    <w:rsid w:val="00EF518B"/>
    <w:rsid w:val="00EF7F16"/>
    <w:rsid w:val="00F0309D"/>
    <w:rsid w:val="00F034EE"/>
    <w:rsid w:val="00F0361F"/>
    <w:rsid w:val="00F04141"/>
    <w:rsid w:val="00F0469B"/>
    <w:rsid w:val="00F057AA"/>
    <w:rsid w:val="00F109BD"/>
    <w:rsid w:val="00F13BD5"/>
    <w:rsid w:val="00F15753"/>
    <w:rsid w:val="00F164AA"/>
    <w:rsid w:val="00F17034"/>
    <w:rsid w:val="00F205AD"/>
    <w:rsid w:val="00F20805"/>
    <w:rsid w:val="00F221F3"/>
    <w:rsid w:val="00F2448A"/>
    <w:rsid w:val="00F26AB3"/>
    <w:rsid w:val="00F346D4"/>
    <w:rsid w:val="00F35E48"/>
    <w:rsid w:val="00F35F0C"/>
    <w:rsid w:val="00F3655C"/>
    <w:rsid w:val="00F3662C"/>
    <w:rsid w:val="00F36AEA"/>
    <w:rsid w:val="00F43BE2"/>
    <w:rsid w:val="00F4494E"/>
    <w:rsid w:val="00F44E6E"/>
    <w:rsid w:val="00F44EE2"/>
    <w:rsid w:val="00F45179"/>
    <w:rsid w:val="00F45822"/>
    <w:rsid w:val="00F4771E"/>
    <w:rsid w:val="00F50355"/>
    <w:rsid w:val="00F50A7C"/>
    <w:rsid w:val="00F50E59"/>
    <w:rsid w:val="00F50F37"/>
    <w:rsid w:val="00F51515"/>
    <w:rsid w:val="00F51862"/>
    <w:rsid w:val="00F530E0"/>
    <w:rsid w:val="00F53521"/>
    <w:rsid w:val="00F53917"/>
    <w:rsid w:val="00F53B26"/>
    <w:rsid w:val="00F55A8D"/>
    <w:rsid w:val="00F55CB6"/>
    <w:rsid w:val="00F564B9"/>
    <w:rsid w:val="00F570EC"/>
    <w:rsid w:val="00F57931"/>
    <w:rsid w:val="00F6124F"/>
    <w:rsid w:val="00F61B81"/>
    <w:rsid w:val="00F62767"/>
    <w:rsid w:val="00F632DB"/>
    <w:rsid w:val="00F64146"/>
    <w:rsid w:val="00F6513A"/>
    <w:rsid w:val="00F6522F"/>
    <w:rsid w:val="00F654AD"/>
    <w:rsid w:val="00F66C28"/>
    <w:rsid w:val="00F712EC"/>
    <w:rsid w:val="00F7154E"/>
    <w:rsid w:val="00F71839"/>
    <w:rsid w:val="00F73DC0"/>
    <w:rsid w:val="00F75394"/>
    <w:rsid w:val="00F761D1"/>
    <w:rsid w:val="00F76287"/>
    <w:rsid w:val="00F76355"/>
    <w:rsid w:val="00F77425"/>
    <w:rsid w:val="00F8075C"/>
    <w:rsid w:val="00F81831"/>
    <w:rsid w:val="00F81B31"/>
    <w:rsid w:val="00F81FF7"/>
    <w:rsid w:val="00F83F85"/>
    <w:rsid w:val="00F863D2"/>
    <w:rsid w:val="00F87ABD"/>
    <w:rsid w:val="00F87E6F"/>
    <w:rsid w:val="00F90534"/>
    <w:rsid w:val="00F910B1"/>
    <w:rsid w:val="00F923CB"/>
    <w:rsid w:val="00F93B9C"/>
    <w:rsid w:val="00F944AC"/>
    <w:rsid w:val="00F9467F"/>
    <w:rsid w:val="00F96A17"/>
    <w:rsid w:val="00F96BFE"/>
    <w:rsid w:val="00FA0307"/>
    <w:rsid w:val="00FA1C3A"/>
    <w:rsid w:val="00FA246C"/>
    <w:rsid w:val="00FA29D7"/>
    <w:rsid w:val="00FA4319"/>
    <w:rsid w:val="00FA6CF5"/>
    <w:rsid w:val="00FB25A1"/>
    <w:rsid w:val="00FB27A7"/>
    <w:rsid w:val="00FB361B"/>
    <w:rsid w:val="00FB3925"/>
    <w:rsid w:val="00FB5394"/>
    <w:rsid w:val="00FB53F9"/>
    <w:rsid w:val="00FB6B2D"/>
    <w:rsid w:val="00FC2F2F"/>
    <w:rsid w:val="00FC3103"/>
    <w:rsid w:val="00FC33B8"/>
    <w:rsid w:val="00FC5B73"/>
    <w:rsid w:val="00FD6598"/>
    <w:rsid w:val="00FD7600"/>
    <w:rsid w:val="00FD7FC5"/>
    <w:rsid w:val="00FE3368"/>
    <w:rsid w:val="00FE36F1"/>
    <w:rsid w:val="00FE5B65"/>
    <w:rsid w:val="00FE5CCA"/>
    <w:rsid w:val="00FE77C3"/>
    <w:rsid w:val="00FF05AD"/>
    <w:rsid w:val="00FF3BA5"/>
    <w:rsid w:val="00FF482B"/>
    <w:rsid w:val="00FF4AC7"/>
    <w:rsid w:val="00FF4F1C"/>
    <w:rsid w:val="00FF551E"/>
    <w:rsid w:val="00FF5F2D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B7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locked/>
    <w:rsid w:val="00B8199D"/>
    <w:pPr>
      <w:keepNext/>
      <w:spacing w:before="440"/>
      <w:ind w:left="11"/>
      <w:jc w:val="center"/>
      <w:outlineLvl w:val="0"/>
    </w:pPr>
    <w:rPr>
      <w:b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8199D"/>
    <w:rPr>
      <w:rFonts w:ascii="Times New Roman" w:hAnsi="Times New Roman" w:cs="Times New Roman"/>
      <w:b/>
      <w:sz w:val="28"/>
      <w:szCs w:val="28"/>
    </w:rPr>
  </w:style>
  <w:style w:type="paragraph" w:customStyle="1" w:styleId="1">
    <w:name w:val="Без интервала1"/>
    <w:uiPriority w:val="99"/>
    <w:rsid w:val="00003B7D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003B7D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03B7D"/>
    <w:rPr>
      <w:rFonts w:ascii="Times New Roman" w:hAnsi="Times New Roman" w:cs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003B7D"/>
    <w:rPr>
      <w:rFonts w:cs="Times New Roman"/>
    </w:rPr>
  </w:style>
  <w:style w:type="paragraph" w:customStyle="1" w:styleId="ConsPlusNormal">
    <w:name w:val="ConsPlusNormal"/>
    <w:uiPriority w:val="99"/>
    <w:rsid w:val="00003B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003B7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03B7D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3B7D"/>
    <w:rPr>
      <w:rFonts w:ascii="Tahoma" w:hAnsi="Tahoma" w:cs="Times New Roman"/>
      <w:sz w:val="16"/>
      <w:lang w:eastAsia="ru-RU"/>
    </w:rPr>
  </w:style>
  <w:style w:type="paragraph" w:styleId="ListParagraph">
    <w:name w:val="List Paragraph"/>
    <w:basedOn w:val="Normal"/>
    <w:uiPriority w:val="99"/>
    <w:qFormat/>
    <w:rsid w:val="000B54D1"/>
    <w:pPr>
      <w:ind w:left="720"/>
      <w:contextualSpacing/>
    </w:pPr>
  </w:style>
  <w:style w:type="paragraph" w:customStyle="1" w:styleId="2">
    <w:name w:val="Знак2"/>
    <w:basedOn w:val="Normal"/>
    <w:uiPriority w:val="99"/>
    <w:rsid w:val="004914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Без интервала2"/>
    <w:uiPriority w:val="99"/>
    <w:rsid w:val="005F1184"/>
    <w:rPr>
      <w:rFonts w:ascii="Times New Roman" w:hAnsi="Times New Roman"/>
      <w:sz w:val="20"/>
      <w:szCs w:val="20"/>
    </w:rPr>
  </w:style>
  <w:style w:type="paragraph" w:customStyle="1" w:styleId="3">
    <w:name w:val="Без интервала3"/>
    <w:uiPriority w:val="99"/>
    <w:rsid w:val="00534E3C"/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uiPriority w:val="99"/>
    <w:rsid w:val="000E48AC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NoSpacing1">
    <w:name w:val="No Spacing1"/>
    <w:uiPriority w:val="99"/>
    <w:rsid w:val="00850DDB"/>
    <w:rPr>
      <w:rFonts w:ascii="Times New Roman" w:hAnsi="Times New Roman"/>
      <w:sz w:val="20"/>
      <w:szCs w:val="20"/>
    </w:rPr>
  </w:style>
  <w:style w:type="character" w:styleId="Strong">
    <w:name w:val="Strong"/>
    <w:basedOn w:val="DefaultParagraphFont"/>
    <w:uiPriority w:val="99"/>
    <w:qFormat/>
    <w:locked/>
    <w:rsid w:val="00C43C03"/>
    <w:rPr>
      <w:rFonts w:cs="Times New Roman"/>
      <w:b/>
    </w:rPr>
  </w:style>
  <w:style w:type="paragraph" w:customStyle="1" w:styleId="12">
    <w:name w:val="Без интервала12"/>
    <w:uiPriority w:val="99"/>
    <w:rsid w:val="00EC1579"/>
    <w:rPr>
      <w:rFonts w:ascii="Times New Roman" w:hAnsi="Times New Roman"/>
      <w:sz w:val="20"/>
      <w:szCs w:val="20"/>
    </w:rPr>
  </w:style>
  <w:style w:type="paragraph" w:customStyle="1" w:styleId="11">
    <w:name w:val="Без интервала11"/>
    <w:uiPriority w:val="99"/>
    <w:rsid w:val="006F1E07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E77D5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E77D5"/>
    <w:rPr>
      <w:rFonts w:ascii="Times New Roman" w:hAnsi="Times New Roman" w:cs="Times New Roman"/>
      <w:sz w:val="24"/>
    </w:rPr>
  </w:style>
  <w:style w:type="paragraph" w:customStyle="1" w:styleId="Standarduser">
    <w:name w:val="Standard (user)"/>
    <w:uiPriority w:val="99"/>
    <w:rsid w:val="002C309A"/>
    <w:pPr>
      <w:widowControl w:val="0"/>
      <w:suppressAutoHyphens/>
      <w:autoSpaceDN w:val="0"/>
      <w:textAlignment w:val="baseline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uiPriority w:val="99"/>
    <w:rsid w:val="008B26A7"/>
    <w:pPr>
      <w:widowControl w:val="0"/>
      <w:suppressAutoHyphens/>
      <w:textAlignment w:val="baseline"/>
    </w:pPr>
    <w:rPr>
      <w:rFonts w:ascii="Times New Roman" w:hAnsi="Times New Roman" w:cs="Mangal"/>
      <w:kern w:val="1"/>
      <w:sz w:val="24"/>
      <w:szCs w:val="24"/>
      <w:lang w:eastAsia="zh-CN" w:bidi="hi-IN"/>
    </w:rPr>
  </w:style>
  <w:style w:type="paragraph" w:customStyle="1" w:styleId="4">
    <w:name w:val="Без интервала4"/>
    <w:uiPriority w:val="99"/>
    <w:rsid w:val="00416357"/>
    <w:rPr>
      <w:rFonts w:ascii="Times New Roman" w:hAnsi="Times New Roman"/>
      <w:sz w:val="20"/>
      <w:szCs w:val="20"/>
    </w:rPr>
  </w:style>
  <w:style w:type="paragraph" w:customStyle="1" w:styleId="NoSpacing11">
    <w:name w:val="No Spacing11"/>
    <w:uiPriority w:val="99"/>
    <w:rsid w:val="00416357"/>
    <w:rPr>
      <w:rFonts w:ascii="Times New Roman" w:hAnsi="Times New Roman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1D4196"/>
    <w:pPr>
      <w:widowControl w:val="0"/>
    </w:pPr>
    <w:rPr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D4196"/>
    <w:rPr>
      <w:rFonts w:ascii="Times New Roman" w:hAnsi="Times New Roman" w:cs="Times New Roman"/>
      <w:sz w:val="20"/>
    </w:rPr>
  </w:style>
  <w:style w:type="character" w:customStyle="1" w:styleId="docaccesstitle">
    <w:name w:val="docaccess_title"/>
    <w:uiPriority w:val="99"/>
    <w:rsid w:val="001D4196"/>
  </w:style>
  <w:style w:type="character" w:customStyle="1" w:styleId="Bodytext2">
    <w:name w:val="Body text (2)"/>
    <w:uiPriority w:val="99"/>
    <w:rsid w:val="001D4196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Bodytext2Bold">
    <w:name w:val="Body text (2) + Bold"/>
    <w:uiPriority w:val="99"/>
    <w:rsid w:val="001D4196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styleId="NoSpacing">
    <w:name w:val="No Spacing"/>
    <w:basedOn w:val="Normal"/>
    <w:uiPriority w:val="99"/>
    <w:qFormat/>
    <w:rsid w:val="00D316DC"/>
    <w:rPr>
      <w:rFonts w:ascii="Calibri" w:eastAsia="Calibri" w:hAnsi="Calibri"/>
      <w:sz w:val="22"/>
      <w:szCs w:val="22"/>
      <w:lang w:eastAsia="ar-SA"/>
    </w:rPr>
  </w:style>
  <w:style w:type="paragraph" w:customStyle="1" w:styleId="5">
    <w:name w:val="Без интервала5"/>
    <w:uiPriority w:val="99"/>
    <w:rsid w:val="00195342"/>
    <w:rPr>
      <w:rFonts w:ascii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D02A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D02A88"/>
    <w:rPr>
      <w:rFonts w:ascii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Normal"/>
    <w:uiPriority w:val="99"/>
    <w:rsid w:val="00D02A8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doccaption">
    <w:name w:val="doccaption"/>
    <w:uiPriority w:val="99"/>
    <w:rsid w:val="001404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56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5232</TotalTime>
  <Pages>3</Pages>
  <Words>417</Words>
  <Characters>2381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Екатерина Владимировна</dc:creator>
  <cp:keywords/>
  <dc:description/>
  <cp:lastModifiedBy>m.novak</cp:lastModifiedBy>
  <cp:revision>1270</cp:revision>
  <cp:lastPrinted>2020-09-03T15:03:00Z</cp:lastPrinted>
  <dcterms:created xsi:type="dcterms:W3CDTF">2017-05-25T09:18:00Z</dcterms:created>
  <dcterms:modified xsi:type="dcterms:W3CDTF">2020-09-04T08:29:00Z</dcterms:modified>
</cp:coreProperties>
</file>